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Subtle2"/>
        <w:tblpPr w:leftFromText="180" w:rightFromText="180" w:vertAnchor="page" w:horzAnchor="margin" w:tblpY="432"/>
        <w:tblW w:w="0" w:type="auto"/>
        <w:tblLayout w:type="fixed"/>
        <w:tblLook w:val="0620" w:firstRow="1" w:lastRow="0" w:firstColumn="0" w:lastColumn="0" w:noHBand="1" w:noVBand="1"/>
        <w:tblDescription w:val="First table contains invoice header information, company name and contact information, invoice title, number and date, and recipient billing and shipping contact information; second table contains comment or special instructions, and third table contains salesperson name, purchase order number, requisitioner, shipped via, free on-board point, and terms"/>
      </w:tblPr>
      <w:tblGrid>
        <w:gridCol w:w="6237"/>
      </w:tblGrid>
      <w:tr w:rsidR="00637A24" w14:paraId="2478B5ED" w14:textId="77777777" w:rsidTr="00C552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90"/>
        </w:trPr>
        <w:tc>
          <w:tcPr>
            <w:tcW w:w="6237" w:type="dxa"/>
          </w:tcPr>
          <w:p w14:paraId="7306A11D" w14:textId="77777777" w:rsidR="00637A24" w:rsidRDefault="00637A24" w:rsidP="00C55261">
            <w:pPr>
              <w:pStyle w:val="Heading1"/>
            </w:pPr>
          </w:p>
          <w:p w14:paraId="605FC45A" w14:textId="7031538D" w:rsidR="00637A24" w:rsidRPr="00637A24" w:rsidRDefault="00637A24" w:rsidP="00985548">
            <w:pPr>
              <w:pStyle w:val="Slogan"/>
              <w:jc w:val="right"/>
              <w:rPr>
                <w:sz w:val="24"/>
                <w:szCs w:val="24"/>
              </w:rPr>
            </w:pPr>
          </w:p>
          <w:p w14:paraId="54FCA369" w14:textId="09E6ECC4" w:rsidR="00637A24" w:rsidRDefault="003D3D1B" w:rsidP="00C55261">
            <w:r w:rsidRPr="00637A24">
              <w:rPr>
                <w:noProof/>
                <w:sz w:val="24"/>
                <w:szCs w:val="24"/>
              </w:rPr>
              <w:drawing>
                <wp:inline distT="0" distB="0" distL="0" distR="0" wp14:anchorId="7B15C60F" wp14:editId="0D5C29C2">
                  <wp:extent cx="3822700" cy="929846"/>
                  <wp:effectExtent l="0" t="0" r="0" b="0"/>
                  <wp:docPr id="9" name="Picture 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Icon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6849" cy="952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629DA2" w14:textId="1322E65A" w:rsidR="00C55261" w:rsidRDefault="00C55261" w:rsidP="00C55261">
      <w:pPr>
        <w:pStyle w:val="Instructions"/>
        <w:rPr>
          <w:b/>
          <w:bCs/>
        </w:rPr>
      </w:pPr>
    </w:p>
    <w:p w14:paraId="0A6BF6C9" w14:textId="3078A447" w:rsidR="00637A24" w:rsidRPr="00E54445" w:rsidRDefault="00985548" w:rsidP="00985548">
      <w:pPr>
        <w:pStyle w:val="Instructions"/>
        <w:jc w:val="right"/>
        <w:rPr>
          <w:b/>
          <w:bCs/>
          <w:sz w:val="52"/>
          <w:szCs w:val="52"/>
        </w:rPr>
      </w:pPr>
      <w:r w:rsidRPr="00E54445">
        <w:rPr>
          <w:b/>
          <w:bCs/>
          <w:sz w:val="52"/>
          <w:szCs w:val="52"/>
        </w:rPr>
        <w:t>DELIVERY NOTE</w:t>
      </w:r>
    </w:p>
    <w:p w14:paraId="4ECC4CB1" w14:textId="2024C9EC" w:rsidR="00637A24" w:rsidRDefault="00637A24" w:rsidP="00C55261">
      <w:pPr>
        <w:pStyle w:val="Instructions"/>
        <w:rPr>
          <w:b/>
          <w:bCs/>
        </w:rPr>
      </w:pPr>
    </w:p>
    <w:p w14:paraId="3E6315FC" w14:textId="7A4F47AC" w:rsidR="00637A24" w:rsidRDefault="00637A24" w:rsidP="00C55261">
      <w:pPr>
        <w:pStyle w:val="Instructions"/>
        <w:rPr>
          <w:b/>
          <w:bCs/>
        </w:rPr>
      </w:pPr>
    </w:p>
    <w:p w14:paraId="4E7D9D9A" w14:textId="127975B9" w:rsidR="00637A24" w:rsidRDefault="00637A24" w:rsidP="00C55261">
      <w:pPr>
        <w:pStyle w:val="Instructions"/>
        <w:rPr>
          <w:b/>
          <w:bCs/>
        </w:rPr>
      </w:pPr>
    </w:p>
    <w:p w14:paraId="4B0C646B" w14:textId="77777777" w:rsidR="00637A24" w:rsidRDefault="00637A24" w:rsidP="00C55261">
      <w:pPr>
        <w:pStyle w:val="Instructions"/>
        <w:rPr>
          <w:b/>
          <w:bCs/>
        </w:rPr>
      </w:pPr>
    </w:p>
    <w:p w14:paraId="1581B7C5" w14:textId="2C73BE3C" w:rsidR="00637A24" w:rsidRDefault="00637A24" w:rsidP="00C55261">
      <w:pPr>
        <w:pStyle w:val="Instructions"/>
        <w:rPr>
          <w:b/>
          <w:bCs/>
        </w:rPr>
      </w:pPr>
    </w:p>
    <w:p w14:paraId="6F55CA14" w14:textId="493649A4" w:rsidR="00637A24" w:rsidRDefault="00637A24" w:rsidP="00C55261">
      <w:pPr>
        <w:pStyle w:val="Instructions"/>
        <w:rPr>
          <w:b/>
          <w:bCs/>
        </w:rPr>
      </w:pPr>
    </w:p>
    <w:p w14:paraId="42B3F377" w14:textId="51C09A2C" w:rsidR="00637A24" w:rsidRDefault="00637A24" w:rsidP="00C55261">
      <w:pPr>
        <w:pStyle w:val="Instructions"/>
        <w:rPr>
          <w:b/>
          <w:bCs/>
        </w:rPr>
      </w:pPr>
    </w:p>
    <w:p w14:paraId="64E7714F" w14:textId="1DF2D00C" w:rsidR="00E54445" w:rsidRDefault="00E54445" w:rsidP="00C55261">
      <w:pPr>
        <w:pStyle w:val="Instructions"/>
        <w:rPr>
          <w:b/>
          <w:bCs/>
        </w:rPr>
      </w:pPr>
    </w:p>
    <w:p w14:paraId="072428DD" w14:textId="1EA5FADD" w:rsidR="00E54445" w:rsidRPr="00E54445" w:rsidRDefault="00E54445" w:rsidP="00C55261">
      <w:pPr>
        <w:pStyle w:val="Instructions"/>
        <w:rPr>
          <w:b/>
          <w:bCs/>
          <w:sz w:val="32"/>
          <w:szCs w:val="32"/>
        </w:rPr>
      </w:pPr>
      <w:r w:rsidRPr="00E54445">
        <w:rPr>
          <w:b/>
          <w:bCs/>
          <w:sz w:val="32"/>
          <w:szCs w:val="32"/>
        </w:rPr>
        <w:t>Supplied By:</w:t>
      </w:r>
      <w:r w:rsidRPr="00E54445">
        <w:rPr>
          <w:b/>
          <w:bCs/>
          <w:sz w:val="32"/>
          <w:szCs w:val="32"/>
        </w:rPr>
        <w:tab/>
      </w:r>
      <w:r w:rsidRPr="00E54445">
        <w:rPr>
          <w:b/>
          <w:bCs/>
          <w:sz w:val="32"/>
          <w:szCs w:val="32"/>
        </w:rPr>
        <w:tab/>
      </w:r>
      <w:r w:rsidRPr="00E54445">
        <w:rPr>
          <w:b/>
          <w:bCs/>
          <w:sz w:val="32"/>
          <w:szCs w:val="32"/>
        </w:rPr>
        <w:tab/>
      </w:r>
      <w:r w:rsidRPr="00E54445">
        <w:rPr>
          <w:b/>
          <w:bCs/>
          <w:sz w:val="32"/>
          <w:szCs w:val="32"/>
        </w:rPr>
        <w:tab/>
      </w:r>
      <w:r w:rsidRPr="00E54445">
        <w:rPr>
          <w:b/>
          <w:bCs/>
          <w:sz w:val="32"/>
          <w:szCs w:val="32"/>
        </w:rPr>
        <w:tab/>
      </w:r>
      <w:r w:rsidRPr="00E54445">
        <w:rPr>
          <w:b/>
          <w:bCs/>
          <w:sz w:val="32"/>
          <w:szCs w:val="32"/>
        </w:rPr>
        <w:tab/>
      </w:r>
      <w:r w:rsidRPr="00E54445">
        <w:rPr>
          <w:b/>
          <w:bCs/>
          <w:sz w:val="32"/>
          <w:szCs w:val="32"/>
        </w:rPr>
        <w:tab/>
        <w:t>Delivered To:</w:t>
      </w:r>
    </w:p>
    <w:p w14:paraId="4C41A87F" w14:textId="7A615EB7" w:rsidR="003D3D1B" w:rsidRPr="00E54445" w:rsidRDefault="002F45BB" w:rsidP="00C55261">
      <w:pPr>
        <w:pStyle w:val="Instructions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Skylark Promotions Ltd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BC519A">
        <w:rPr>
          <w:b/>
          <w:bCs/>
          <w:sz w:val="32"/>
          <w:szCs w:val="32"/>
        </w:rPr>
        <w:t>Vets Now</w:t>
      </w:r>
    </w:p>
    <w:p w14:paraId="54E7456D" w14:textId="4A3E3F45" w:rsidR="00595684" w:rsidRPr="00E54445" w:rsidRDefault="00E54445" w:rsidP="00C55261">
      <w:pPr>
        <w:pStyle w:val="Instructions"/>
        <w:rPr>
          <w:sz w:val="32"/>
          <w:szCs w:val="32"/>
        </w:rPr>
      </w:pPr>
      <w:r w:rsidRPr="00E54445">
        <w:rPr>
          <w:sz w:val="32"/>
          <w:szCs w:val="32"/>
        </w:rPr>
        <w:t>Larne House</w:t>
      </w:r>
      <w:r w:rsidRPr="00E54445">
        <w:rPr>
          <w:sz w:val="32"/>
          <w:szCs w:val="32"/>
        </w:rPr>
        <w:tab/>
      </w:r>
      <w:r w:rsidRPr="00E54445">
        <w:rPr>
          <w:sz w:val="32"/>
          <w:szCs w:val="32"/>
        </w:rPr>
        <w:tab/>
      </w:r>
      <w:r w:rsidRPr="00E54445">
        <w:rPr>
          <w:sz w:val="32"/>
          <w:szCs w:val="32"/>
        </w:rPr>
        <w:tab/>
      </w:r>
      <w:r w:rsidRPr="00E54445">
        <w:rPr>
          <w:sz w:val="32"/>
          <w:szCs w:val="32"/>
        </w:rPr>
        <w:tab/>
      </w:r>
      <w:r w:rsidRPr="00E54445">
        <w:rPr>
          <w:sz w:val="32"/>
          <w:szCs w:val="32"/>
        </w:rPr>
        <w:tab/>
      </w:r>
      <w:r w:rsidRPr="00E54445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  <w:r w:rsidR="00595684" w:rsidRPr="00595684">
        <w:rPr>
          <w:b/>
          <w:bCs/>
          <w:sz w:val="32"/>
          <w:szCs w:val="32"/>
        </w:rPr>
        <w:t>Castle Riggs</w:t>
      </w:r>
    </w:p>
    <w:p w14:paraId="4EC47686" w14:textId="7B585416" w:rsidR="00E54445" w:rsidRPr="00E54445" w:rsidRDefault="00E54445" w:rsidP="00C55261">
      <w:pPr>
        <w:pStyle w:val="Instructions"/>
        <w:rPr>
          <w:sz w:val="32"/>
          <w:szCs w:val="32"/>
        </w:rPr>
      </w:pPr>
      <w:r w:rsidRPr="00E54445">
        <w:rPr>
          <w:sz w:val="32"/>
          <w:szCs w:val="32"/>
        </w:rPr>
        <w:t>11 Saffrons Road</w:t>
      </w:r>
      <w:r w:rsidR="002F45BB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  <w:r w:rsidR="00595684" w:rsidRPr="00595684">
        <w:rPr>
          <w:b/>
          <w:bCs/>
          <w:sz w:val="32"/>
          <w:szCs w:val="32"/>
        </w:rPr>
        <w:t>Dunfermline</w:t>
      </w:r>
    </w:p>
    <w:p w14:paraId="5E18AA04" w14:textId="4F2C54A9" w:rsidR="00E54445" w:rsidRPr="00E54445" w:rsidRDefault="00E54445" w:rsidP="00C55261">
      <w:pPr>
        <w:pStyle w:val="Instructions"/>
        <w:rPr>
          <w:sz w:val="32"/>
          <w:szCs w:val="32"/>
        </w:rPr>
      </w:pPr>
      <w:r w:rsidRPr="00E54445">
        <w:rPr>
          <w:sz w:val="32"/>
          <w:szCs w:val="32"/>
        </w:rPr>
        <w:t>Eastbourne</w:t>
      </w:r>
      <w:r w:rsidR="002F45BB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  <w:r w:rsidR="00595684" w:rsidRPr="00595684">
        <w:rPr>
          <w:b/>
          <w:bCs/>
          <w:sz w:val="32"/>
          <w:szCs w:val="32"/>
        </w:rPr>
        <w:t>KY11 8SG</w:t>
      </w:r>
    </w:p>
    <w:p w14:paraId="2F5BD036" w14:textId="53BB9217" w:rsidR="00E54445" w:rsidRPr="00E54445" w:rsidRDefault="00E54445" w:rsidP="00C55261">
      <w:pPr>
        <w:pStyle w:val="Instructions"/>
        <w:rPr>
          <w:sz w:val="32"/>
          <w:szCs w:val="32"/>
        </w:rPr>
      </w:pPr>
      <w:r w:rsidRPr="00E54445">
        <w:rPr>
          <w:sz w:val="32"/>
          <w:szCs w:val="32"/>
        </w:rPr>
        <w:t>East Sussex</w:t>
      </w:r>
      <w:r w:rsidR="002F45BB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  <w:r w:rsidR="002F45BB">
        <w:rPr>
          <w:sz w:val="32"/>
          <w:szCs w:val="32"/>
        </w:rPr>
        <w:tab/>
      </w:r>
    </w:p>
    <w:p w14:paraId="479F5B95" w14:textId="4E031FF5" w:rsidR="00C10DDC" w:rsidRDefault="00E54445" w:rsidP="00C55261">
      <w:pPr>
        <w:pStyle w:val="Instructions"/>
        <w:rPr>
          <w:b/>
          <w:bCs/>
          <w:sz w:val="24"/>
          <w:szCs w:val="24"/>
        </w:rPr>
      </w:pPr>
      <w:r w:rsidRPr="00E54445">
        <w:rPr>
          <w:sz w:val="32"/>
          <w:szCs w:val="32"/>
        </w:rPr>
        <w:t>BN21</w:t>
      </w:r>
      <w:r w:rsidR="00A74E61">
        <w:rPr>
          <w:sz w:val="32"/>
          <w:szCs w:val="32"/>
        </w:rPr>
        <w:t xml:space="preserve"> 1DT</w:t>
      </w:r>
      <w:r w:rsidR="00ED18D4">
        <w:rPr>
          <w:b/>
          <w:bCs/>
          <w:sz w:val="32"/>
          <w:szCs w:val="32"/>
        </w:rPr>
        <w:tab/>
      </w:r>
      <w:r w:rsidR="00ED18D4">
        <w:rPr>
          <w:b/>
          <w:bCs/>
          <w:sz w:val="32"/>
          <w:szCs w:val="32"/>
        </w:rPr>
        <w:tab/>
      </w:r>
      <w:r w:rsidR="00ED18D4">
        <w:rPr>
          <w:b/>
          <w:bCs/>
          <w:sz w:val="32"/>
          <w:szCs w:val="32"/>
        </w:rPr>
        <w:tab/>
      </w:r>
      <w:r w:rsidR="00ED18D4">
        <w:rPr>
          <w:b/>
          <w:bCs/>
          <w:sz w:val="32"/>
          <w:szCs w:val="32"/>
        </w:rPr>
        <w:tab/>
      </w:r>
      <w:r w:rsidR="00ED18D4">
        <w:rPr>
          <w:b/>
          <w:bCs/>
          <w:sz w:val="32"/>
          <w:szCs w:val="32"/>
        </w:rPr>
        <w:tab/>
      </w:r>
      <w:r w:rsidR="00ED18D4">
        <w:rPr>
          <w:b/>
          <w:bCs/>
          <w:sz w:val="32"/>
          <w:szCs w:val="32"/>
        </w:rPr>
        <w:tab/>
      </w:r>
      <w:r w:rsidR="00C10DDC">
        <w:rPr>
          <w:b/>
          <w:bCs/>
          <w:sz w:val="32"/>
          <w:szCs w:val="32"/>
        </w:rPr>
        <w:tab/>
      </w:r>
    </w:p>
    <w:p w14:paraId="2CE3C46C" w14:textId="77777777" w:rsidR="00A74E61" w:rsidRPr="00A74E61" w:rsidRDefault="00A74E61" w:rsidP="00C55261">
      <w:pPr>
        <w:pStyle w:val="Instructions"/>
        <w:rPr>
          <w:sz w:val="32"/>
          <w:szCs w:val="32"/>
        </w:rPr>
      </w:pPr>
    </w:p>
    <w:p w14:paraId="35C966D3" w14:textId="536B0078" w:rsidR="00E54445" w:rsidRPr="00E3674D" w:rsidRDefault="00E3674D" w:rsidP="00C55261">
      <w:pPr>
        <w:pStyle w:val="Instructions"/>
        <w:rPr>
          <w:b/>
          <w:bCs/>
          <w:sz w:val="32"/>
          <w:szCs w:val="32"/>
        </w:rPr>
      </w:pPr>
      <w:r w:rsidRPr="00E3674D">
        <w:rPr>
          <w:b/>
          <w:bCs/>
          <w:sz w:val="32"/>
          <w:szCs w:val="32"/>
        </w:rPr>
        <w:t>ORDER NUBMER:</w:t>
      </w:r>
      <w:r w:rsidR="002F45BB">
        <w:rPr>
          <w:b/>
          <w:bCs/>
          <w:sz w:val="32"/>
          <w:szCs w:val="32"/>
        </w:rPr>
        <w:t xml:space="preserve">  </w:t>
      </w:r>
      <w:r w:rsidR="00C9622A">
        <w:rPr>
          <w:b/>
          <w:bCs/>
          <w:sz w:val="32"/>
          <w:szCs w:val="32"/>
        </w:rPr>
        <w:t>1</w:t>
      </w:r>
      <w:r w:rsidR="0023258D">
        <w:rPr>
          <w:b/>
          <w:bCs/>
          <w:sz w:val="32"/>
          <w:szCs w:val="32"/>
        </w:rPr>
        <w:t>16</w:t>
      </w:r>
      <w:r w:rsidR="002B2AAC">
        <w:rPr>
          <w:b/>
          <w:bCs/>
          <w:sz w:val="32"/>
          <w:szCs w:val="32"/>
        </w:rPr>
        <w:t>5</w:t>
      </w:r>
      <w:r w:rsidR="00C9622A">
        <w:rPr>
          <w:b/>
          <w:bCs/>
          <w:sz w:val="32"/>
          <w:szCs w:val="32"/>
        </w:rPr>
        <w:t xml:space="preserve">/26. </w:t>
      </w:r>
      <w:r w:rsidR="00C9622A">
        <w:rPr>
          <w:b/>
          <w:bCs/>
          <w:sz w:val="32"/>
          <w:szCs w:val="32"/>
        </w:rPr>
        <w:tab/>
      </w:r>
      <w:r w:rsidR="00C9622A">
        <w:rPr>
          <w:b/>
          <w:bCs/>
          <w:sz w:val="32"/>
          <w:szCs w:val="32"/>
        </w:rPr>
        <w:tab/>
        <w:t xml:space="preserve">ATTN: </w:t>
      </w:r>
      <w:r w:rsidR="0023258D">
        <w:rPr>
          <w:b/>
          <w:bCs/>
          <w:sz w:val="32"/>
          <w:szCs w:val="32"/>
        </w:rPr>
        <w:t>Kate Cole/Jay Hamill</w:t>
      </w:r>
    </w:p>
    <w:p w14:paraId="22711DEE" w14:textId="77777777" w:rsidR="00985548" w:rsidRDefault="00985548" w:rsidP="00E54445">
      <w:pPr>
        <w:pStyle w:val="Instructions"/>
        <w:jc w:val="center"/>
        <w:rPr>
          <w:b/>
          <w:bCs/>
        </w:rPr>
      </w:pPr>
    </w:p>
    <w:p w14:paraId="551626DB" w14:textId="4DDD8A1B" w:rsidR="00637A24" w:rsidRDefault="00637A24" w:rsidP="00E54445">
      <w:pPr>
        <w:pStyle w:val="Instructions"/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1"/>
        <w:gridCol w:w="1291"/>
        <w:gridCol w:w="1374"/>
      </w:tblGrid>
      <w:tr w:rsidR="00E54445" w14:paraId="262774A3" w14:textId="77777777" w:rsidTr="00467C65">
        <w:tc>
          <w:tcPr>
            <w:tcW w:w="7791" w:type="dxa"/>
          </w:tcPr>
          <w:p w14:paraId="5AAF4C83" w14:textId="28A6CBA9" w:rsidR="00E54445" w:rsidRPr="00985548" w:rsidRDefault="00E54445" w:rsidP="00E54445">
            <w:pPr>
              <w:pStyle w:val="Instructions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PRODUCT DESCRIPTION</w:t>
            </w:r>
          </w:p>
          <w:p w14:paraId="1F74F004" w14:textId="6895ECEE" w:rsidR="00E54445" w:rsidRPr="00985548" w:rsidRDefault="00E54445" w:rsidP="00E54445">
            <w:pPr>
              <w:pStyle w:val="Instructions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291" w:type="dxa"/>
          </w:tcPr>
          <w:p w14:paraId="642897AD" w14:textId="26E7052F" w:rsidR="00E54445" w:rsidRPr="00985548" w:rsidRDefault="00FA37A1" w:rsidP="00E54445">
            <w:pPr>
              <w:pStyle w:val="Instructions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Quantity</w:t>
            </w:r>
          </w:p>
        </w:tc>
        <w:tc>
          <w:tcPr>
            <w:tcW w:w="1374" w:type="dxa"/>
          </w:tcPr>
          <w:p w14:paraId="044FB9F8" w14:textId="10968EC6" w:rsidR="00E54445" w:rsidRPr="00985548" w:rsidRDefault="00E3674D" w:rsidP="00E54445">
            <w:pPr>
              <w:pStyle w:val="Instructions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</w:t>
            </w:r>
            <w:r w:rsidR="00FA37A1">
              <w:rPr>
                <w:rFonts w:asciiTheme="majorHAnsi" w:hAnsiTheme="majorHAnsi" w:cstheme="majorHAnsi"/>
                <w:sz w:val="28"/>
                <w:szCs w:val="28"/>
              </w:rPr>
              <w:t xml:space="preserve">elivery </w:t>
            </w:r>
          </w:p>
        </w:tc>
      </w:tr>
      <w:tr w:rsidR="00E54445" w14:paraId="6CB9A8F7" w14:textId="77777777" w:rsidTr="00467C65">
        <w:tc>
          <w:tcPr>
            <w:tcW w:w="7791" w:type="dxa"/>
          </w:tcPr>
          <w:p w14:paraId="1C76812B" w14:textId="77777777" w:rsidR="007F0479" w:rsidRDefault="007F0479" w:rsidP="00021AB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6B6615D9" w14:textId="2229B70F" w:rsidR="00595684" w:rsidRPr="00FA37A1" w:rsidRDefault="002B2AAC" w:rsidP="00021AB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Drawstring eco bags purple with a one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colour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print to one side </w:t>
            </w:r>
          </w:p>
        </w:tc>
        <w:tc>
          <w:tcPr>
            <w:tcW w:w="1291" w:type="dxa"/>
          </w:tcPr>
          <w:p w14:paraId="10B9A430" w14:textId="77777777" w:rsidR="00595684" w:rsidRDefault="00595684" w:rsidP="00F765C9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46611B78" w14:textId="65A52F95" w:rsidR="0023258D" w:rsidRPr="00FA37A1" w:rsidRDefault="0023258D" w:rsidP="00F765C9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374" w:type="dxa"/>
          </w:tcPr>
          <w:p w14:paraId="0314DB62" w14:textId="77777777" w:rsidR="00595684" w:rsidRDefault="00595684" w:rsidP="00021AB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57292332" w14:textId="60E0F3D4" w:rsidR="0023258D" w:rsidRDefault="0023258D" w:rsidP="00021AB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Courier</w:t>
            </w:r>
          </w:p>
          <w:p w14:paraId="1667AB54" w14:textId="67B7B7F0" w:rsidR="0023258D" w:rsidRPr="00FA37A1" w:rsidRDefault="0023258D" w:rsidP="00021AB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E54445" w14:paraId="24511070" w14:textId="77777777" w:rsidTr="00467C65">
        <w:tc>
          <w:tcPr>
            <w:tcW w:w="7791" w:type="dxa"/>
          </w:tcPr>
          <w:p w14:paraId="2993FC6D" w14:textId="22700297" w:rsidR="00E54445" w:rsidRPr="00FA37A1" w:rsidRDefault="00E54445" w:rsidP="003D3D1B">
            <w:pPr>
              <w:pStyle w:val="Instructions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</w:tcPr>
          <w:p w14:paraId="2D479C45" w14:textId="3E201DB1" w:rsidR="00595684" w:rsidRPr="00FA37A1" w:rsidRDefault="00595684" w:rsidP="00F765C9">
            <w:pPr>
              <w:pStyle w:val="Instructions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F42BF29" w14:textId="711FEA09" w:rsidR="00595684" w:rsidRPr="00FA37A1" w:rsidRDefault="00595684" w:rsidP="003D3D1B">
            <w:pPr>
              <w:pStyle w:val="Instructions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595684" w14:paraId="79516600" w14:textId="77777777" w:rsidTr="00467C65">
        <w:tc>
          <w:tcPr>
            <w:tcW w:w="7791" w:type="dxa"/>
          </w:tcPr>
          <w:p w14:paraId="54224F6F" w14:textId="77777777" w:rsidR="00595684" w:rsidRDefault="00595684" w:rsidP="003D3D1B">
            <w:pPr>
              <w:pStyle w:val="Instructions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</w:tcPr>
          <w:p w14:paraId="434E2785" w14:textId="77777777" w:rsidR="00595684" w:rsidRDefault="00595684" w:rsidP="00F765C9">
            <w:pPr>
              <w:pStyle w:val="Instructions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84EFD1F" w14:textId="77777777" w:rsidR="00595684" w:rsidRDefault="00595684" w:rsidP="003D3D1B">
            <w:pPr>
              <w:pStyle w:val="Instructions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8E427D0" w14:textId="03D81043" w:rsidR="00637A24" w:rsidRDefault="00637A24" w:rsidP="00C55261">
      <w:pPr>
        <w:pStyle w:val="Instructions"/>
        <w:rPr>
          <w:b/>
          <w:bCs/>
        </w:rPr>
      </w:pPr>
    </w:p>
    <w:p w14:paraId="12F48893" w14:textId="4A2825A6" w:rsidR="00637A24" w:rsidRDefault="00637A24" w:rsidP="00C55261">
      <w:pPr>
        <w:pStyle w:val="Instructions"/>
        <w:rPr>
          <w:b/>
          <w:bCs/>
        </w:rPr>
      </w:pPr>
    </w:p>
    <w:p w14:paraId="01393EA1" w14:textId="35F1250D" w:rsidR="00637A24" w:rsidRPr="00E54445" w:rsidRDefault="00E54445" w:rsidP="00E54445">
      <w:pPr>
        <w:pStyle w:val="Instructions"/>
        <w:jc w:val="center"/>
        <w:rPr>
          <w:b/>
          <w:bCs/>
          <w:i/>
          <w:iCs/>
          <w:sz w:val="40"/>
          <w:szCs w:val="40"/>
        </w:rPr>
      </w:pPr>
      <w:r w:rsidRPr="00E54445">
        <w:rPr>
          <w:b/>
          <w:bCs/>
          <w:i/>
          <w:iCs/>
          <w:sz w:val="40"/>
          <w:szCs w:val="40"/>
        </w:rPr>
        <w:t>THANK YOU FOR YOUR ORDER</w:t>
      </w:r>
    </w:p>
    <w:p w14:paraId="42C1462B" w14:textId="0BADBFFB" w:rsidR="00E54445" w:rsidRDefault="00E54445" w:rsidP="00C55261">
      <w:pPr>
        <w:pStyle w:val="Instructions"/>
        <w:rPr>
          <w:b/>
          <w:bCs/>
          <w:sz w:val="48"/>
          <w:szCs w:val="48"/>
        </w:rPr>
      </w:pPr>
    </w:p>
    <w:p w14:paraId="56C99A27" w14:textId="77777777" w:rsidR="00E54445" w:rsidRDefault="00E54445" w:rsidP="00C55261">
      <w:pPr>
        <w:pStyle w:val="Instructions"/>
        <w:rPr>
          <w:b/>
          <w:bCs/>
          <w:sz w:val="28"/>
          <w:szCs w:val="28"/>
        </w:rPr>
      </w:pPr>
      <w:r w:rsidRPr="00E54445">
        <w:rPr>
          <w:b/>
          <w:bCs/>
          <w:sz w:val="28"/>
          <w:szCs w:val="28"/>
        </w:rPr>
        <w:t>Signed by ………………………………………</w:t>
      </w:r>
      <w:r w:rsidRPr="00E54445">
        <w:rPr>
          <w:b/>
          <w:bCs/>
          <w:sz w:val="28"/>
          <w:szCs w:val="28"/>
        </w:rPr>
        <w:tab/>
        <w:t xml:space="preserve">Print ………………………….. </w:t>
      </w:r>
    </w:p>
    <w:p w14:paraId="195F2578" w14:textId="77777777" w:rsidR="00E54445" w:rsidRDefault="00E54445" w:rsidP="00C55261">
      <w:pPr>
        <w:pStyle w:val="Instructions"/>
        <w:rPr>
          <w:b/>
          <w:bCs/>
          <w:sz w:val="28"/>
          <w:szCs w:val="28"/>
        </w:rPr>
      </w:pPr>
    </w:p>
    <w:p w14:paraId="23AACA4A" w14:textId="0F2BAB81" w:rsidR="00E54445" w:rsidRPr="00E54445" w:rsidRDefault="00E54445" w:rsidP="00C55261">
      <w:pPr>
        <w:pStyle w:val="Instructions"/>
        <w:rPr>
          <w:b/>
          <w:bCs/>
          <w:sz w:val="28"/>
          <w:szCs w:val="28"/>
        </w:rPr>
      </w:pPr>
      <w:r w:rsidRPr="00E54445">
        <w:rPr>
          <w:b/>
          <w:bCs/>
          <w:sz w:val="28"/>
          <w:szCs w:val="28"/>
        </w:rPr>
        <w:t>Date …………….</w:t>
      </w:r>
    </w:p>
    <w:p w14:paraId="288172FF" w14:textId="77777777" w:rsidR="002E1470" w:rsidRPr="00811301" w:rsidRDefault="002E1470" w:rsidP="00811301"/>
    <w:sectPr w:rsidR="002E1470" w:rsidRPr="00811301" w:rsidSect="00985548">
      <w:footerReference w:type="default" r:id="rId8"/>
      <w:pgSz w:w="11906" w:h="16838"/>
      <w:pgMar w:top="720" w:right="720" w:bottom="720" w:left="72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189550" w14:textId="77777777" w:rsidR="00383BEF" w:rsidRDefault="00383BEF">
      <w:pPr>
        <w:spacing w:line="240" w:lineRule="auto"/>
      </w:pPr>
      <w:r>
        <w:separator/>
      </w:r>
    </w:p>
  </w:endnote>
  <w:endnote w:type="continuationSeparator" w:id="0">
    <w:p w14:paraId="40C26E02" w14:textId="77777777" w:rsidR="00383BEF" w:rsidRDefault="00383B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07940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2585AD" w14:textId="77777777" w:rsidR="008049DB" w:rsidRDefault="006A373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3A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2B2DA5" w14:textId="77777777" w:rsidR="00383BEF" w:rsidRDefault="00383BEF">
      <w:pPr>
        <w:spacing w:line="240" w:lineRule="auto"/>
      </w:pPr>
      <w:r>
        <w:separator/>
      </w:r>
    </w:p>
  </w:footnote>
  <w:footnote w:type="continuationSeparator" w:id="0">
    <w:p w14:paraId="76870298" w14:textId="77777777" w:rsidR="00383BEF" w:rsidRDefault="00383B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5CBC12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A8B1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C259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087E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3A7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564A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C401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BC83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903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B20C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9854897">
    <w:abstractNumId w:val="9"/>
  </w:num>
  <w:num w:numId="2" w16cid:durableId="890456336">
    <w:abstractNumId w:val="7"/>
  </w:num>
  <w:num w:numId="3" w16cid:durableId="203567891">
    <w:abstractNumId w:val="6"/>
  </w:num>
  <w:num w:numId="4" w16cid:durableId="112986591">
    <w:abstractNumId w:val="5"/>
  </w:num>
  <w:num w:numId="5" w16cid:durableId="992832871">
    <w:abstractNumId w:val="4"/>
  </w:num>
  <w:num w:numId="6" w16cid:durableId="2120563583">
    <w:abstractNumId w:val="8"/>
  </w:num>
  <w:num w:numId="7" w16cid:durableId="251208092">
    <w:abstractNumId w:val="3"/>
  </w:num>
  <w:num w:numId="8" w16cid:durableId="2135324132">
    <w:abstractNumId w:val="2"/>
  </w:num>
  <w:num w:numId="9" w16cid:durableId="723018642">
    <w:abstractNumId w:val="1"/>
  </w:num>
  <w:num w:numId="10" w16cid:durableId="66894547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190"/>
  <w:doNotDisplayPageBoundaries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7B"/>
    <w:rsid w:val="000034C0"/>
    <w:rsid w:val="00021ABF"/>
    <w:rsid w:val="000248B2"/>
    <w:rsid w:val="000367C7"/>
    <w:rsid w:val="00040358"/>
    <w:rsid w:val="00055AF8"/>
    <w:rsid w:val="0008046E"/>
    <w:rsid w:val="000A696A"/>
    <w:rsid w:val="000A7B6E"/>
    <w:rsid w:val="000B7638"/>
    <w:rsid w:val="000C325D"/>
    <w:rsid w:val="000C6093"/>
    <w:rsid w:val="000D0EBC"/>
    <w:rsid w:val="00111196"/>
    <w:rsid w:val="00133493"/>
    <w:rsid w:val="0014459D"/>
    <w:rsid w:val="001576E4"/>
    <w:rsid w:val="00194A31"/>
    <w:rsid w:val="001D3CE9"/>
    <w:rsid w:val="00210FA2"/>
    <w:rsid w:val="00222645"/>
    <w:rsid w:val="00223313"/>
    <w:rsid w:val="00225BF3"/>
    <w:rsid w:val="0023258D"/>
    <w:rsid w:val="002558FA"/>
    <w:rsid w:val="00261EB9"/>
    <w:rsid w:val="0027326C"/>
    <w:rsid w:val="002A7906"/>
    <w:rsid w:val="002B2AAC"/>
    <w:rsid w:val="002B539B"/>
    <w:rsid w:val="002C2582"/>
    <w:rsid w:val="002E0FCD"/>
    <w:rsid w:val="002E1470"/>
    <w:rsid w:val="002F45BB"/>
    <w:rsid w:val="002F7DA7"/>
    <w:rsid w:val="003134FA"/>
    <w:rsid w:val="00323F56"/>
    <w:rsid w:val="0033453E"/>
    <w:rsid w:val="003423BF"/>
    <w:rsid w:val="003517AA"/>
    <w:rsid w:val="00362823"/>
    <w:rsid w:val="003667F4"/>
    <w:rsid w:val="00383BEF"/>
    <w:rsid w:val="003929F3"/>
    <w:rsid w:val="00395B38"/>
    <w:rsid w:val="003B7B03"/>
    <w:rsid w:val="003D3176"/>
    <w:rsid w:val="003D3D1B"/>
    <w:rsid w:val="00426577"/>
    <w:rsid w:val="00430898"/>
    <w:rsid w:val="0043448C"/>
    <w:rsid w:val="00467C65"/>
    <w:rsid w:val="00505178"/>
    <w:rsid w:val="00563FCC"/>
    <w:rsid w:val="00584273"/>
    <w:rsid w:val="00595684"/>
    <w:rsid w:val="00616194"/>
    <w:rsid w:val="00637A24"/>
    <w:rsid w:val="0068601C"/>
    <w:rsid w:val="0069271A"/>
    <w:rsid w:val="006A3739"/>
    <w:rsid w:val="006A5D6B"/>
    <w:rsid w:val="006E1BCB"/>
    <w:rsid w:val="007577D4"/>
    <w:rsid w:val="00784D81"/>
    <w:rsid w:val="00793AFB"/>
    <w:rsid w:val="007B3D1B"/>
    <w:rsid w:val="007D312F"/>
    <w:rsid w:val="007D3668"/>
    <w:rsid w:val="007E23B1"/>
    <w:rsid w:val="007F0479"/>
    <w:rsid w:val="008049DB"/>
    <w:rsid w:val="00811301"/>
    <w:rsid w:val="00837ECD"/>
    <w:rsid w:val="0085220A"/>
    <w:rsid w:val="00875B7F"/>
    <w:rsid w:val="008761D0"/>
    <w:rsid w:val="008C2314"/>
    <w:rsid w:val="009036A6"/>
    <w:rsid w:val="00907574"/>
    <w:rsid w:val="0092670A"/>
    <w:rsid w:val="00934F6F"/>
    <w:rsid w:val="00966901"/>
    <w:rsid w:val="00977DF1"/>
    <w:rsid w:val="00981A82"/>
    <w:rsid w:val="00985548"/>
    <w:rsid w:val="009B4114"/>
    <w:rsid w:val="009C1A61"/>
    <w:rsid w:val="009F22CE"/>
    <w:rsid w:val="00A21A6A"/>
    <w:rsid w:val="00A2692D"/>
    <w:rsid w:val="00A33242"/>
    <w:rsid w:val="00A74E61"/>
    <w:rsid w:val="00A93410"/>
    <w:rsid w:val="00A959A0"/>
    <w:rsid w:val="00AD6F93"/>
    <w:rsid w:val="00AE1D63"/>
    <w:rsid w:val="00AE7505"/>
    <w:rsid w:val="00B01F4B"/>
    <w:rsid w:val="00B024A4"/>
    <w:rsid w:val="00B13E6C"/>
    <w:rsid w:val="00B76A92"/>
    <w:rsid w:val="00BB4862"/>
    <w:rsid w:val="00BC519A"/>
    <w:rsid w:val="00BE5112"/>
    <w:rsid w:val="00BF2506"/>
    <w:rsid w:val="00C10DDC"/>
    <w:rsid w:val="00C21344"/>
    <w:rsid w:val="00C26DB1"/>
    <w:rsid w:val="00C3067E"/>
    <w:rsid w:val="00C4387B"/>
    <w:rsid w:val="00C55261"/>
    <w:rsid w:val="00C720B2"/>
    <w:rsid w:val="00C87E61"/>
    <w:rsid w:val="00C9622A"/>
    <w:rsid w:val="00CB4AB9"/>
    <w:rsid w:val="00CE7F7E"/>
    <w:rsid w:val="00CF07F2"/>
    <w:rsid w:val="00D16761"/>
    <w:rsid w:val="00D47AE2"/>
    <w:rsid w:val="00D710D9"/>
    <w:rsid w:val="00D934CD"/>
    <w:rsid w:val="00DE1D02"/>
    <w:rsid w:val="00DF3C42"/>
    <w:rsid w:val="00E3674D"/>
    <w:rsid w:val="00E54445"/>
    <w:rsid w:val="00E56084"/>
    <w:rsid w:val="00E9657B"/>
    <w:rsid w:val="00ED18D4"/>
    <w:rsid w:val="00F10D75"/>
    <w:rsid w:val="00F46452"/>
    <w:rsid w:val="00F50484"/>
    <w:rsid w:val="00F56F92"/>
    <w:rsid w:val="00F765C9"/>
    <w:rsid w:val="00FA37A1"/>
    <w:rsid w:val="00FA7657"/>
    <w:rsid w:val="00FB0ADB"/>
    <w:rsid w:val="00FD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8057C"/>
  <w15:chartTrackingRefBased/>
  <w15:docId w15:val="{1CF164EA-13DF-A840-B916-76A9145D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7F4"/>
    <w:rPr>
      <w:spacing w:val="4"/>
    </w:rPr>
  </w:style>
  <w:style w:type="paragraph" w:styleId="Heading1">
    <w:name w:val="heading 1"/>
    <w:basedOn w:val="Normal"/>
    <w:link w:val="Heading1Char"/>
    <w:uiPriority w:val="1"/>
    <w:qFormat/>
    <w:pPr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link w:val="Heading2Char"/>
    <w:uiPriority w:val="1"/>
    <w:qFormat/>
    <w:pPr>
      <w:jc w:val="right"/>
      <w:outlineLvl w:val="1"/>
    </w:pPr>
    <w:rPr>
      <w:caps/>
    </w:rPr>
  </w:style>
  <w:style w:type="paragraph" w:styleId="Heading3">
    <w:name w:val="heading 3"/>
    <w:basedOn w:val="Normal"/>
    <w:link w:val="Heading3Char"/>
    <w:uiPriority w:val="1"/>
    <w:qFormat/>
    <w:pPr>
      <w:outlineLvl w:val="2"/>
    </w:pPr>
    <w:rPr>
      <w:b/>
      <w:caps/>
      <w:szCs w:val="16"/>
    </w:rPr>
  </w:style>
  <w:style w:type="paragraph" w:styleId="Heading4">
    <w:name w:val="heading 4"/>
    <w:basedOn w:val="Normal"/>
    <w:link w:val="Heading4Char"/>
    <w:uiPriority w:val="1"/>
    <w:unhideWhenUsed/>
    <w:qFormat/>
    <w:pPr>
      <w:keepNext/>
      <w:keepLines/>
      <w:jc w:val="center"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Heading5">
    <w:name w:val="heading 5"/>
    <w:basedOn w:val="Normal"/>
    <w:next w:val="Normal"/>
    <w:link w:val="Heading5Char"/>
    <w:uiPriority w:val="1"/>
    <w:semiHidden/>
    <w:unhideWhenUsed/>
    <w:qFormat/>
    <w:rsid w:val="00D934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D934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D934C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D934C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D934C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934CD"/>
    <w:rPr>
      <w:b/>
      <w:bCs/>
      <w:caps w:val="0"/>
      <w:smallCaps/>
      <w:color w:val="365F91" w:themeColor="accent1" w:themeShade="BF"/>
      <w:spacing w:val="0"/>
    </w:r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hAnsiTheme="majorHAnsi" w:cs="Times New Roman"/>
      <w:b/>
      <w:sz w:val="24"/>
      <w:szCs w:val="18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Pr>
      <w:rFonts w:cs="Times New Roman"/>
      <w:caps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Pr>
      <w:rFonts w:cs="Times New Roman"/>
      <w:b/>
      <w:caps/>
      <w:sz w:val="18"/>
      <w:szCs w:val="16"/>
      <w:lang w:eastAsia="en-US"/>
    </w:rPr>
  </w:style>
  <w:style w:type="paragraph" w:customStyle="1" w:styleId="Amount">
    <w:name w:val="Amount"/>
    <w:basedOn w:val="Normal"/>
    <w:uiPriority w:val="6"/>
    <w:unhideWhenUsed/>
    <w:qFormat/>
    <w:pPr>
      <w:jc w:val="right"/>
    </w:pPr>
    <w:rPr>
      <w:szCs w:val="20"/>
    </w:rPr>
  </w:style>
  <w:style w:type="paragraph" w:customStyle="1" w:styleId="Instructions">
    <w:name w:val="Instructions"/>
    <w:basedOn w:val="Normal"/>
    <w:uiPriority w:val="8"/>
    <w:unhideWhenUsed/>
    <w:qFormat/>
    <w:pPr>
      <w:spacing w:before="240"/>
      <w:contextualSpacing/>
    </w:pPr>
  </w:style>
  <w:style w:type="paragraph" w:customStyle="1" w:styleId="Slogan">
    <w:name w:val="Slogan"/>
    <w:basedOn w:val="Normal"/>
    <w:uiPriority w:val="2"/>
    <w:qFormat/>
    <w:rsid w:val="00D934CD"/>
    <w:pPr>
      <w:spacing w:after="240"/>
    </w:pPr>
    <w:rPr>
      <w:i/>
      <w:color w:val="595959" w:themeColor="text1" w:themeTint="A6"/>
    </w:rPr>
  </w:style>
  <w:style w:type="paragraph" w:customStyle="1" w:styleId="ThankYou">
    <w:name w:val="Thank You"/>
    <w:basedOn w:val="Normal"/>
    <w:next w:val="Normal"/>
    <w:uiPriority w:val="9"/>
    <w:unhideWhenUsed/>
    <w:qFormat/>
    <w:pPr>
      <w:spacing w:before="600"/>
      <w:jc w:val="center"/>
    </w:pPr>
    <w:rPr>
      <w:b/>
      <w:caps/>
    </w:rPr>
  </w:style>
  <w:style w:type="paragraph" w:styleId="Title">
    <w:name w:val="Title"/>
    <w:basedOn w:val="Normal"/>
    <w:link w:val="TitleChar"/>
    <w:qFormat/>
    <w:rsid w:val="00D934CD"/>
    <w:pPr>
      <w:spacing w:after="400"/>
      <w:contextualSpacing/>
      <w:jc w:val="right"/>
    </w:pPr>
    <w:rPr>
      <w:rFonts w:asciiTheme="majorHAnsi" w:eastAsiaTheme="majorEastAsia" w:hAnsiTheme="majorHAnsi" w:cstheme="majorBidi"/>
      <w:b/>
      <w:caps/>
      <w:color w:val="595959" w:themeColor="text1" w:themeTint="A6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rsid w:val="003667F4"/>
    <w:rPr>
      <w:rFonts w:asciiTheme="majorHAnsi" w:eastAsiaTheme="majorEastAsia" w:hAnsiTheme="majorHAnsi" w:cstheme="majorBidi"/>
      <w:b/>
      <w:caps/>
      <w:color w:val="595959" w:themeColor="text1" w:themeTint="A6"/>
      <w:spacing w:val="4"/>
      <w:kern w:val="28"/>
      <w:sz w:val="40"/>
      <w:szCs w:val="56"/>
    </w:r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sz w:val="18"/>
      <w:szCs w:val="18"/>
      <w:lang w:eastAsia="en-US"/>
    </w:rPr>
  </w:style>
  <w:style w:type="table" w:styleId="PlainTable1">
    <w:name w:val="Plain Table 1"/>
    <w:basedOn w:val="TableNormal"/>
    <w:uiPriority w:val="4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Quantity">
    <w:name w:val="Quantity"/>
    <w:basedOn w:val="Normal"/>
    <w:uiPriority w:val="5"/>
    <w:qFormat/>
    <w:pPr>
      <w:jc w:val="center"/>
    </w:pPr>
  </w:style>
  <w:style w:type="character" w:customStyle="1" w:styleId="Heading4Char">
    <w:name w:val="Heading 4 Char"/>
    <w:basedOn w:val="DefaultParagraphFont"/>
    <w:link w:val="Heading4"/>
    <w:uiPriority w:val="1"/>
    <w:rPr>
      <w:rFonts w:asciiTheme="majorHAnsi" w:eastAsiaTheme="majorEastAsia" w:hAnsiTheme="majorHAnsi" w:cstheme="majorBidi"/>
      <w:b/>
      <w:iCs/>
      <w:caps/>
      <w:sz w:val="18"/>
      <w:szCs w:val="18"/>
      <w:lang w:eastAsia="en-US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D934CD"/>
    <w:rPr>
      <w:rFonts w:asciiTheme="majorHAnsi" w:eastAsiaTheme="majorEastAsia" w:hAnsiTheme="majorHAnsi" w:cstheme="majorBidi"/>
      <w:color w:val="365F91" w:themeColor="accent1" w:themeShade="BF"/>
      <w:spacing w:val="4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D934CD"/>
    <w:rPr>
      <w:rFonts w:asciiTheme="majorHAnsi" w:eastAsiaTheme="majorEastAsia" w:hAnsiTheme="majorHAnsi" w:cstheme="majorBidi"/>
      <w:color w:val="243F60" w:themeColor="accent1" w:themeShade="7F"/>
      <w:spacing w:val="4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D934CD"/>
    <w:rPr>
      <w:rFonts w:asciiTheme="majorHAnsi" w:eastAsiaTheme="majorEastAsia" w:hAnsiTheme="majorHAnsi" w:cstheme="majorBidi"/>
      <w:i/>
      <w:iCs/>
      <w:color w:val="243F60" w:themeColor="accent1" w:themeShade="7F"/>
      <w:spacing w:val="4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D934CD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D934CD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934C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934C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934CD"/>
    <w:rPr>
      <w:i/>
      <w:iCs/>
      <w:color w:val="365F91" w:themeColor="accent1" w:themeShade="BF"/>
      <w:spacing w:val="4"/>
    </w:rPr>
  </w:style>
  <w:style w:type="paragraph" w:styleId="BlockText">
    <w:name w:val="Block Text"/>
    <w:basedOn w:val="Normal"/>
    <w:uiPriority w:val="99"/>
    <w:semiHidden/>
    <w:unhideWhenUsed/>
    <w:rsid w:val="00D934CD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34CD"/>
    <w:rPr>
      <w:color w:val="595959" w:themeColor="text1" w:themeTint="A6"/>
      <w:shd w:val="clear" w:color="auto" w:fill="E1DFDD"/>
    </w:rPr>
  </w:style>
  <w:style w:type="table" w:styleId="GridTable1Light">
    <w:name w:val="Grid Table 1 Light"/>
    <w:basedOn w:val="TableNormal"/>
    <w:uiPriority w:val="46"/>
    <w:rsid w:val="002558FA"/>
    <w:pPr>
      <w:spacing w:line="240" w:lineRule="auto"/>
    </w:pPr>
    <w:tblPr>
      <w:tblStyleRowBandSize w:val="1"/>
      <w:tblStyleCol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72" w:type="dxa"/>
        <w:left w:w="216" w:type="dxa"/>
        <w:bottom w:w="72" w:type="dxa"/>
        <w:right w:w="216" w:type="dxa"/>
      </w:tblCellMar>
    </w:tblPr>
    <w:tcPr>
      <w:vAlign w:val="center"/>
    </w:tcPr>
    <w:tblStylePr w:type="firstRow">
      <w:rPr>
        <w:b w:val="0"/>
        <w:bCs/>
        <w:i w:val="0"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Subtle2">
    <w:name w:val="Table Subtle 2"/>
    <w:basedOn w:val="TableNormal"/>
    <w:uiPriority w:val="99"/>
    <w:rsid w:val="00907574"/>
    <w:tblPr/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8000" w:fill="auto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811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ar/folders/mk/p1n2p5q96kxdt5_fj25bjnp40000gn/T/com.microsoft.Outlook/Outlook%20Temp/21001%20-%20Sussex%20Masonic%20Trust%5b5%5d.dotx" TargetMode="External"/></Relationships>
</file>

<file path=word/theme/theme1.xml><?xml version="1.0" encoding="utf-8"?>
<a:theme xmlns:a="http://schemas.openxmlformats.org/drawingml/2006/main" name="Invo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21001 - Sussex Masonic Trust[5].dotx</Template>
  <TotalTime>1</TotalTime>
  <Pages>1</Pages>
  <Words>77</Words>
  <Characters>420</Characters>
  <Application>Microsoft Office Word</Application>
  <DocSecurity>2</DocSecurity>
  <Lines>60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Bacs Payments to:  Skylark Promotions Ltd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ashdown</dc:creator>
  <cp:keywords/>
  <dc:description/>
  <cp:lastModifiedBy>Deborah Ashdown</cp:lastModifiedBy>
  <cp:revision>2</cp:revision>
  <cp:lastPrinted>2026-06-03T11:06:00Z</cp:lastPrinted>
  <dcterms:created xsi:type="dcterms:W3CDTF">2026-09-07T11:55:00Z</dcterms:created>
  <dcterms:modified xsi:type="dcterms:W3CDTF">2026-09-07T11:55:00Z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