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03F1B30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76EE055A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2A3A5A">
              <w:rPr>
                <w:rFonts w:ascii="Roboto" w:hAnsi="Roboto"/>
                <w:noProof/>
                <w:sz w:val="24"/>
                <w:szCs w:val="24"/>
              </w:rPr>
              <w:t>Tuesday, December 09, 2025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672BBEC0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C42059">
              <w:rPr>
                <w:rFonts w:ascii="Roboto" w:hAnsi="Roboto"/>
                <w:sz w:val="24"/>
                <w:szCs w:val="24"/>
              </w:rPr>
              <w:t>6</w:t>
            </w:r>
            <w:r w:rsidR="00E8126F">
              <w:rPr>
                <w:rFonts w:ascii="Roboto" w:hAnsi="Roboto"/>
                <w:sz w:val="24"/>
                <w:szCs w:val="24"/>
              </w:rPr>
              <w:t>79</w:t>
            </w:r>
          </w:p>
        </w:tc>
      </w:tr>
    </w:tbl>
    <w:p w14:paraId="2CF99A85" w14:textId="41E8B0F0" w:rsidR="00FE78F8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Qty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ab/>
      </w:r>
      <w:r w:rsidR="008A120A" w:rsidRPr="00822643">
        <w:rPr>
          <w:rFonts w:ascii="Roboto" w:hAnsi="Roboto" w:cs="Arial"/>
          <w:sz w:val="24"/>
          <w:szCs w:val="24"/>
        </w:rPr>
        <w:t>1</w:t>
      </w:r>
      <w:r w:rsidR="00E8126F">
        <w:rPr>
          <w:rFonts w:ascii="Roboto" w:hAnsi="Roboto" w:cs="Arial"/>
          <w:sz w:val="24"/>
          <w:szCs w:val="24"/>
        </w:rPr>
        <w:t>60</w:t>
      </w:r>
    </w:p>
    <w:p w14:paraId="0D2EB673" w14:textId="3F3B3339" w:rsidR="00BC20E4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Desc’n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FE78F8" w:rsidRPr="00822643">
        <w:rPr>
          <w:rFonts w:ascii="Roboto" w:hAnsi="Roboto" w:cs="Arial"/>
          <w:sz w:val="24"/>
          <w:szCs w:val="24"/>
        </w:rPr>
        <w:t xml:space="preserve">Broadstairs A5 </w:t>
      </w:r>
      <w:r w:rsidR="007235AC" w:rsidRPr="00822643">
        <w:rPr>
          <w:rFonts w:ascii="Roboto" w:hAnsi="Roboto" w:cs="Arial"/>
          <w:sz w:val="24"/>
          <w:szCs w:val="24"/>
        </w:rPr>
        <w:t>K</w:t>
      </w:r>
      <w:r w:rsidR="005276AE" w:rsidRPr="00822643">
        <w:rPr>
          <w:rFonts w:ascii="Roboto" w:hAnsi="Roboto" w:cs="Arial"/>
          <w:sz w:val="24"/>
          <w:szCs w:val="24"/>
        </w:rPr>
        <w:t xml:space="preserve">raft lined </w:t>
      </w:r>
      <w:r w:rsidR="00FE78F8" w:rsidRPr="00822643">
        <w:rPr>
          <w:rFonts w:ascii="Roboto" w:hAnsi="Roboto" w:cs="Arial"/>
          <w:sz w:val="24"/>
          <w:szCs w:val="24"/>
        </w:rPr>
        <w:t xml:space="preserve">notebook – plain </w:t>
      </w:r>
      <w:r w:rsidR="007235AC" w:rsidRPr="00822643">
        <w:rPr>
          <w:rFonts w:ascii="Roboto" w:hAnsi="Roboto" w:cs="Arial"/>
          <w:sz w:val="24"/>
          <w:szCs w:val="24"/>
        </w:rPr>
        <w:t>stock N9211</w:t>
      </w:r>
    </w:p>
    <w:p w14:paraId="0B3B52A8" w14:textId="77777777" w:rsidR="00BC20E4" w:rsidRPr="00822643" w:rsidRDefault="00BC20E4">
      <w:pPr>
        <w:pStyle w:val="BodyText"/>
        <w:rPr>
          <w:rFonts w:ascii="Roboto" w:hAnsi="Roboto" w:cs="Arial"/>
          <w:b/>
          <w:bCs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Colour and quantity </w:t>
      </w:r>
    </w:p>
    <w:p w14:paraId="06F7E722" w14:textId="6AC12286" w:rsidR="00E8126F" w:rsidRDefault="00822643" w:rsidP="00822643">
      <w:pPr>
        <w:pStyle w:val="BodyText"/>
        <w:jc w:val="left"/>
        <w:rPr>
          <w:rFonts w:ascii="Roboto" w:hAnsi="Roboto"/>
          <w:color w:val="222222"/>
          <w:sz w:val="24"/>
          <w:szCs w:val="24"/>
          <w:shd w:val="clear" w:color="auto" w:fill="FFFFFF"/>
        </w:rPr>
      </w:pP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Broadstairs Natural </w:t>
      </w:r>
      <w:r w:rsidR="00E8126F">
        <w:rPr>
          <w:rFonts w:ascii="Roboto" w:hAnsi="Roboto"/>
          <w:color w:val="222222"/>
          <w:sz w:val="24"/>
          <w:szCs w:val="24"/>
          <w:shd w:val="clear" w:color="auto" w:fill="FFFFFF"/>
        </w:rPr>
        <w:t>–</w:t>
      </w:r>
      <w:r w:rsidRPr="00822643">
        <w:rPr>
          <w:rFonts w:ascii="Roboto" w:hAnsi="Roboto"/>
          <w:color w:val="222222"/>
          <w:sz w:val="24"/>
          <w:szCs w:val="24"/>
          <w:shd w:val="clear" w:color="auto" w:fill="FFFFFF"/>
        </w:rPr>
        <w:t xml:space="preserve"> </w:t>
      </w:r>
      <w:r w:rsidR="00E8126F">
        <w:rPr>
          <w:rFonts w:ascii="Roboto" w:hAnsi="Roboto"/>
          <w:color w:val="222222"/>
          <w:sz w:val="24"/>
          <w:szCs w:val="24"/>
          <w:shd w:val="clear" w:color="auto" w:fill="FFFFFF"/>
        </w:rPr>
        <w:t>120</w:t>
      </w:r>
    </w:p>
    <w:p w14:paraId="5C9CB783" w14:textId="202DEA79" w:rsidR="00822643" w:rsidRPr="00822643" w:rsidRDefault="00E8126F" w:rsidP="00822643">
      <w:pPr>
        <w:pStyle w:val="BodyText"/>
        <w:jc w:val="left"/>
        <w:rPr>
          <w:rFonts w:ascii="Roboto" w:hAnsi="Roboto"/>
          <w:color w:val="222222"/>
          <w:sz w:val="24"/>
          <w:szCs w:val="24"/>
          <w:shd w:val="clear" w:color="auto" w:fill="FFFFFF"/>
        </w:rPr>
      </w:pPr>
      <w:r>
        <w:rPr>
          <w:rFonts w:ascii="Roboto" w:hAnsi="Roboto"/>
          <w:color w:val="222222"/>
          <w:sz w:val="24"/>
          <w:szCs w:val="24"/>
          <w:shd w:val="clear" w:color="auto" w:fill="FFFFFF"/>
        </w:rPr>
        <w:t>Broadstairs Blue - 40</w:t>
      </w:r>
      <w:r w:rsidR="00822643" w:rsidRPr="00822643">
        <w:rPr>
          <w:rFonts w:ascii="Roboto" w:hAnsi="Roboto"/>
          <w:color w:val="222222"/>
          <w:sz w:val="24"/>
          <w:szCs w:val="24"/>
        </w:rPr>
        <w:br/>
      </w:r>
    </w:p>
    <w:p w14:paraId="7BE13535" w14:textId="4F57DED1" w:rsidR="008B327D" w:rsidRPr="00822643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Unit cost</w:t>
      </w:r>
      <w:r w:rsidRPr="00822643">
        <w:rPr>
          <w:rFonts w:ascii="Roboto" w:hAnsi="Roboto" w:cs="Arial"/>
          <w:sz w:val="24"/>
          <w:szCs w:val="24"/>
        </w:rPr>
        <w:t>:</w:t>
      </w:r>
      <w:r w:rsidRPr="00822643">
        <w:rPr>
          <w:rFonts w:ascii="Roboto" w:hAnsi="Roboto" w:cs="Arial"/>
          <w:sz w:val="24"/>
          <w:szCs w:val="24"/>
        </w:rPr>
        <w:tab/>
      </w:r>
      <w:r w:rsidR="005276AE" w:rsidRPr="00822643">
        <w:rPr>
          <w:rFonts w:ascii="Roboto" w:hAnsi="Roboto" w:cs="Arial"/>
          <w:sz w:val="24"/>
          <w:szCs w:val="24"/>
        </w:rPr>
        <w:t>£</w:t>
      </w:r>
      <w:r w:rsidR="008E11B8" w:rsidRPr="00822643">
        <w:rPr>
          <w:rFonts w:ascii="Roboto" w:hAnsi="Roboto" w:cs="Arial"/>
          <w:sz w:val="24"/>
          <w:szCs w:val="24"/>
        </w:rPr>
        <w:t>1.</w:t>
      </w:r>
      <w:r w:rsidR="00822643" w:rsidRPr="00822643">
        <w:rPr>
          <w:rFonts w:ascii="Roboto" w:hAnsi="Roboto" w:cs="Arial"/>
          <w:sz w:val="24"/>
          <w:szCs w:val="24"/>
        </w:rPr>
        <w:t>35</w:t>
      </w:r>
    </w:p>
    <w:p w14:paraId="09C33023" w14:textId="3D07822F" w:rsidR="00740325" w:rsidRPr="00822643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Carriage</w:t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Pr="00822643">
        <w:rPr>
          <w:rFonts w:ascii="Roboto" w:hAnsi="Roboto" w:cs="Arial"/>
          <w:sz w:val="24"/>
          <w:szCs w:val="24"/>
        </w:rPr>
        <w:tab/>
      </w:r>
      <w:r w:rsidR="00822643" w:rsidRPr="00822643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822643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822643">
        <w:rPr>
          <w:rFonts w:ascii="Roboto" w:hAnsi="Roboto" w:cs="Arial"/>
          <w:b/>
          <w:bCs/>
          <w:sz w:val="24"/>
          <w:szCs w:val="24"/>
        </w:rPr>
        <w:t xml:space="preserve">Delivery Address </w:t>
      </w:r>
      <w:r w:rsidRPr="00822643">
        <w:rPr>
          <w:rFonts w:ascii="Roboto" w:hAnsi="Roboto" w:cs="Arial"/>
          <w:b/>
          <w:bCs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822643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822643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Pr="00822643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 w:cs="Arial"/>
          <w:color w:val="000000"/>
        </w:rPr>
        <w:t>Matthew Jones</w:t>
      </w:r>
      <w:r w:rsidR="00574C7D" w:rsidRPr="00822643">
        <w:rPr>
          <w:rFonts w:ascii="Roboto" w:hAnsi="Roboto" w:cs="Arial"/>
          <w:color w:val="000000"/>
        </w:rPr>
        <w:br/>
      </w:r>
      <w:r w:rsidR="00FE78F8" w:rsidRPr="00822643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822643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822643">
        <w:rPr>
          <w:rFonts w:ascii="Roboto" w:hAnsi="Roboto"/>
          <w:color w:val="222222"/>
        </w:rPr>
        <w:t>Atlantis House</w:t>
      </w:r>
      <w:r w:rsidRPr="00822643">
        <w:rPr>
          <w:rFonts w:ascii="Roboto" w:hAnsi="Roboto"/>
          <w:color w:val="222222"/>
        </w:rPr>
        <w:br/>
        <w:t>122 Castle Street</w:t>
      </w:r>
      <w:r w:rsidRPr="00822643">
        <w:rPr>
          <w:rFonts w:ascii="Roboto" w:hAnsi="Roboto"/>
          <w:color w:val="222222"/>
        </w:rPr>
        <w:br/>
        <w:t>Reading</w:t>
      </w:r>
      <w:r w:rsidRPr="00822643">
        <w:rPr>
          <w:rFonts w:ascii="Roboto" w:hAnsi="Roboto"/>
          <w:color w:val="222222"/>
        </w:rPr>
        <w:br/>
        <w:t>RG1 7RJ</w:t>
      </w:r>
    </w:p>
    <w:p w14:paraId="4427C0E2" w14:textId="22EA0CED" w:rsidR="00CC780B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b/>
          <w:bCs/>
          <w:sz w:val="24"/>
          <w:szCs w:val="24"/>
        </w:rPr>
        <w:t>Delivery date</w:t>
      </w:r>
      <w:r w:rsidR="00FE78F8" w:rsidRPr="00822643">
        <w:rPr>
          <w:rFonts w:ascii="Roboto" w:hAnsi="Roboto" w:cs="Arial"/>
          <w:b/>
          <w:bCs/>
          <w:sz w:val="24"/>
          <w:szCs w:val="24"/>
        </w:rPr>
        <w:t>:</w:t>
      </w:r>
      <w:r w:rsidR="00FE78F8" w:rsidRPr="00822643">
        <w:rPr>
          <w:rFonts w:ascii="Roboto" w:hAnsi="Roboto" w:cs="Arial"/>
          <w:sz w:val="24"/>
          <w:szCs w:val="24"/>
        </w:rPr>
        <w:tab/>
      </w:r>
      <w:r w:rsidRPr="00822643">
        <w:rPr>
          <w:rFonts w:ascii="Roboto" w:hAnsi="Roboto" w:cs="Arial"/>
          <w:sz w:val="24"/>
          <w:szCs w:val="24"/>
        </w:rPr>
        <w:t xml:space="preserve"> </w:t>
      </w:r>
      <w:r w:rsidR="00106077" w:rsidRPr="00822643">
        <w:rPr>
          <w:rFonts w:ascii="Roboto" w:hAnsi="Roboto" w:cs="Arial"/>
          <w:sz w:val="24"/>
          <w:szCs w:val="24"/>
        </w:rPr>
        <w:t>asap please</w:t>
      </w:r>
    </w:p>
    <w:p w14:paraId="441F7B8A" w14:textId="77777777" w:rsidR="002D1588" w:rsidRPr="00822643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>Many Thanks,</w:t>
      </w:r>
      <w:r w:rsidR="00AE1565" w:rsidRPr="00822643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t xml:space="preserve">Samantha </w:t>
      </w:r>
      <w:r w:rsidR="00FE78F8" w:rsidRPr="00822643">
        <w:rPr>
          <w:rFonts w:ascii="Roboto" w:hAnsi="Roboto" w:cs="Arial"/>
          <w:sz w:val="24"/>
          <w:szCs w:val="24"/>
        </w:rPr>
        <w:t>Rudd,</w:t>
      </w:r>
      <w:r w:rsidR="002D1588" w:rsidRPr="00822643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822643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822643">
        <w:rPr>
          <w:rFonts w:ascii="Roboto" w:hAnsi="Roboto" w:cs="Arial"/>
          <w:sz w:val="24"/>
          <w:szCs w:val="24"/>
        </w:rPr>
        <w:lastRenderedPageBreak/>
        <w:t>CBG Trade Limited</w:t>
      </w:r>
    </w:p>
    <w:sectPr w:rsidR="00A67350" w:rsidRPr="00822643" w:rsidSect="00827563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D8F18" w14:textId="77777777" w:rsidR="00694E9F" w:rsidRDefault="00694E9F">
      <w:r>
        <w:separator/>
      </w:r>
    </w:p>
  </w:endnote>
  <w:endnote w:type="continuationSeparator" w:id="0">
    <w:p w14:paraId="68832BC3" w14:textId="77777777" w:rsidR="00694E9F" w:rsidRDefault="00694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E71FE" w14:textId="77777777" w:rsidR="00694E9F" w:rsidRDefault="00694E9F">
      <w:r>
        <w:separator/>
      </w:r>
    </w:p>
  </w:footnote>
  <w:footnote w:type="continuationSeparator" w:id="0">
    <w:p w14:paraId="28D8CFB0" w14:textId="77777777" w:rsidR="00694E9F" w:rsidRDefault="00694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C3B6A" w14:textId="69D70E44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2A3A5A">
      <w:rPr>
        <w:noProof/>
      </w:rPr>
      <w:t>December 9, 2025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961E4" w14:textId="3727E38D" w:rsidR="00FA5727" w:rsidRDefault="000F59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6418BB6F">
              <wp:simplePos x="0" y="0"/>
              <wp:positionH relativeFrom="column">
                <wp:posOffset>3495675</wp:posOffset>
              </wp:positionH>
              <wp:positionV relativeFrom="paragraph">
                <wp:posOffset>-513715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0A3BB96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2A3A5A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09/12/25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2A3A5A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12:27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75.25pt;margin-top:-40.4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0A3BB96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2A3A5A">
                      <w:rPr>
                        <w:rFonts w:ascii="Roboto" w:hAnsi="Roboto"/>
                        <w:noProof/>
                        <w:lang w:val="en-GB"/>
                      </w:rPr>
                      <w:t>09/12/25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2A3A5A">
                      <w:rPr>
                        <w:rFonts w:ascii="Roboto" w:hAnsi="Roboto"/>
                        <w:noProof/>
                        <w:lang w:val="en-GB"/>
                      </w:rPr>
                      <w:t>12:27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4537441E">
          <wp:simplePos x="0" y="0"/>
          <wp:positionH relativeFrom="column">
            <wp:posOffset>25400</wp:posOffset>
          </wp:positionH>
          <wp:positionV relativeFrom="paragraph">
            <wp:posOffset>-866775</wp:posOffset>
          </wp:positionV>
          <wp:extent cx="1886585" cy="1828800"/>
          <wp:effectExtent l="0" t="0" r="5715" b="0"/>
          <wp:wrapTight wrapText="bothSides">
            <wp:wrapPolygon edited="0">
              <wp:start x="0" y="0"/>
              <wp:lineTo x="0" y="21450"/>
              <wp:lineTo x="21520" y="21450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0E4999"/>
    <w:rsid w:val="000E49DD"/>
    <w:rsid w:val="000F59A5"/>
    <w:rsid w:val="00106077"/>
    <w:rsid w:val="00113F2D"/>
    <w:rsid w:val="00117E4C"/>
    <w:rsid w:val="001230D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83607"/>
    <w:rsid w:val="00295CBA"/>
    <w:rsid w:val="002A201A"/>
    <w:rsid w:val="002A3A5A"/>
    <w:rsid w:val="002A4A53"/>
    <w:rsid w:val="002B1B6A"/>
    <w:rsid w:val="002D0433"/>
    <w:rsid w:val="002D1588"/>
    <w:rsid w:val="002D484A"/>
    <w:rsid w:val="002F40C5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30215"/>
    <w:rsid w:val="00442810"/>
    <w:rsid w:val="00460C63"/>
    <w:rsid w:val="004750D2"/>
    <w:rsid w:val="004D1ABF"/>
    <w:rsid w:val="00505E37"/>
    <w:rsid w:val="005276AE"/>
    <w:rsid w:val="005326D9"/>
    <w:rsid w:val="0056178F"/>
    <w:rsid w:val="00562F89"/>
    <w:rsid w:val="00574C7D"/>
    <w:rsid w:val="00575724"/>
    <w:rsid w:val="005D432D"/>
    <w:rsid w:val="005E4466"/>
    <w:rsid w:val="005F4496"/>
    <w:rsid w:val="005F6D31"/>
    <w:rsid w:val="00601789"/>
    <w:rsid w:val="00614FBF"/>
    <w:rsid w:val="006157B5"/>
    <w:rsid w:val="00633982"/>
    <w:rsid w:val="006540D9"/>
    <w:rsid w:val="00654433"/>
    <w:rsid w:val="00661D0D"/>
    <w:rsid w:val="00677199"/>
    <w:rsid w:val="00694E9F"/>
    <w:rsid w:val="007209E0"/>
    <w:rsid w:val="00721E16"/>
    <w:rsid w:val="007235AC"/>
    <w:rsid w:val="00740325"/>
    <w:rsid w:val="00762520"/>
    <w:rsid w:val="007644A3"/>
    <w:rsid w:val="00770776"/>
    <w:rsid w:val="00773940"/>
    <w:rsid w:val="00774619"/>
    <w:rsid w:val="00791972"/>
    <w:rsid w:val="007B750A"/>
    <w:rsid w:val="007E2EE5"/>
    <w:rsid w:val="00822643"/>
    <w:rsid w:val="00827563"/>
    <w:rsid w:val="00834D25"/>
    <w:rsid w:val="00840016"/>
    <w:rsid w:val="00847E36"/>
    <w:rsid w:val="00863177"/>
    <w:rsid w:val="00873A64"/>
    <w:rsid w:val="00875A7F"/>
    <w:rsid w:val="00885340"/>
    <w:rsid w:val="008A120A"/>
    <w:rsid w:val="008A3139"/>
    <w:rsid w:val="008B327D"/>
    <w:rsid w:val="008B7872"/>
    <w:rsid w:val="008D5B07"/>
    <w:rsid w:val="008E1127"/>
    <w:rsid w:val="008E11B8"/>
    <w:rsid w:val="008F1EDB"/>
    <w:rsid w:val="008F4AA3"/>
    <w:rsid w:val="0091144D"/>
    <w:rsid w:val="009306C6"/>
    <w:rsid w:val="00981B1F"/>
    <w:rsid w:val="009C1F70"/>
    <w:rsid w:val="009E0484"/>
    <w:rsid w:val="00A06162"/>
    <w:rsid w:val="00A148C6"/>
    <w:rsid w:val="00A27D8D"/>
    <w:rsid w:val="00A6244F"/>
    <w:rsid w:val="00A6722B"/>
    <w:rsid w:val="00A67350"/>
    <w:rsid w:val="00A741B9"/>
    <w:rsid w:val="00AA4EAE"/>
    <w:rsid w:val="00AC1232"/>
    <w:rsid w:val="00AD0BE6"/>
    <w:rsid w:val="00AE1565"/>
    <w:rsid w:val="00AE61A5"/>
    <w:rsid w:val="00B06DB2"/>
    <w:rsid w:val="00B2146A"/>
    <w:rsid w:val="00B34CB7"/>
    <w:rsid w:val="00B41A4E"/>
    <w:rsid w:val="00B4666E"/>
    <w:rsid w:val="00B647B3"/>
    <w:rsid w:val="00B74F4C"/>
    <w:rsid w:val="00B94C81"/>
    <w:rsid w:val="00BC20E4"/>
    <w:rsid w:val="00BE7F5B"/>
    <w:rsid w:val="00BF2BBA"/>
    <w:rsid w:val="00C22D47"/>
    <w:rsid w:val="00C42059"/>
    <w:rsid w:val="00C424F5"/>
    <w:rsid w:val="00C4690C"/>
    <w:rsid w:val="00C558AF"/>
    <w:rsid w:val="00CA2BDA"/>
    <w:rsid w:val="00CC780B"/>
    <w:rsid w:val="00CE070D"/>
    <w:rsid w:val="00D03466"/>
    <w:rsid w:val="00D1166A"/>
    <w:rsid w:val="00D23348"/>
    <w:rsid w:val="00D27D0B"/>
    <w:rsid w:val="00D564B2"/>
    <w:rsid w:val="00D56940"/>
    <w:rsid w:val="00D73E97"/>
    <w:rsid w:val="00D932E9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26F"/>
    <w:rsid w:val="00E81E33"/>
    <w:rsid w:val="00E915D7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5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2</TotalTime>
  <Pages>2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666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Samantha Rudd</cp:lastModifiedBy>
  <cp:revision>3</cp:revision>
  <cp:lastPrinted>2024-11-19T14:06:00Z</cp:lastPrinted>
  <dcterms:created xsi:type="dcterms:W3CDTF">2025-12-09T12:28:00Z</dcterms:created>
  <dcterms:modified xsi:type="dcterms:W3CDTF">2025-12-09T12:30:00Z</dcterms:modified>
</cp:coreProperties>
</file>