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3F1B30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61FFF993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EE42C2">
              <w:rPr>
                <w:rFonts w:ascii="Roboto" w:hAnsi="Roboto"/>
                <w:noProof/>
                <w:sz w:val="24"/>
                <w:szCs w:val="24"/>
              </w:rPr>
              <w:t>Wednesday, February 19, 2025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49981923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8263A3">
              <w:rPr>
                <w:rFonts w:ascii="Roboto" w:hAnsi="Roboto"/>
                <w:sz w:val="24"/>
                <w:szCs w:val="24"/>
              </w:rPr>
              <w:t>625</w:t>
            </w:r>
          </w:p>
        </w:tc>
      </w:tr>
    </w:tbl>
    <w:p w14:paraId="2CF99A85" w14:textId="013DE9B3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0F59A5">
        <w:rPr>
          <w:rFonts w:ascii="Roboto" w:hAnsi="Roboto" w:cs="Arial"/>
          <w:sz w:val="24"/>
          <w:szCs w:val="24"/>
        </w:rPr>
        <w:t>200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1477531D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8263A3">
        <w:rPr>
          <w:rFonts w:ascii="Roboto" w:hAnsi="Roboto" w:cs="Arial"/>
          <w:sz w:val="24"/>
          <w:szCs w:val="24"/>
        </w:rPr>
        <w:t>Maidstone tote Bag</w:t>
      </w:r>
    </w:p>
    <w:p w14:paraId="0B3B52A8" w14:textId="398D081A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</w:t>
      </w:r>
      <w:r w:rsidR="008263A3">
        <w:rPr>
          <w:rFonts w:ascii="Roboto" w:hAnsi="Roboto" w:cs="Arial"/>
          <w:sz w:val="24"/>
          <w:szCs w:val="24"/>
        </w:rPr>
        <w:tab/>
        <w:t>Blue</w:t>
      </w:r>
    </w:p>
    <w:p w14:paraId="757AFDDC" w14:textId="16F68338" w:rsidR="008263A3" w:rsidRDefault="008263A3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Artwork </w:t>
      </w:r>
      <w:r>
        <w:rPr>
          <w:rFonts w:ascii="Roboto" w:hAnsi="Roboto" w:cs="Arial"/>
          <w:sz w:val="24"/>
          <w:szCs w:val="24"/>
        </w:rPr>
        <w:tab/>
        <w:t>Calder logo 1 side blue as emailed central</w:t>
      </w:r>
    </w:p>
    <w:p w14:paraId="59E1D929" w14:textId="0CDDCF70" w:rsidR="008263A3" w:rsidRDefault="008263A3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Artwork to be email and approved prior to production</w:t>
      </w:r>
    </w:p>
    <w:p w14:paraId="7BE13535" w14:textId="4CC9447E" w:rsidR="008B327D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8263A3">
        <w:rPr>
          <w:rFonts w:ascii="Roboto" w:hAnsi="Roboto" w:cs="Arial"/>
          <w:sz w:val="24"/>
          <w:szCs w:val="24"/>
        </w:rPr>
        <w:t>30</w:t>
      </w:r>
    </w:p>
    <w:p w14:paraId="491206EC" w14:textId="0A429F49" w:rsidR="008263A3" w:rsidRPr="00FE78F8" w:rsidRDefault="008263A3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Origination</w:t>
      </w:r>
      <w:r>
        <w:rPr>
          <w:rFonts w:ascii="Roboto" w:hAnsi="Roboto" w:cs="Arial"/>
          <w:sz w:val="24"/>
          <w:szCs w:val="24"/>
        </w:rPr>
        <w:tab/>
        <w:t>TBC</w:t>
      </w:r>
    </w:p>
    <w:p w14:paraId="09C33023" w14:textId="4784E8D0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</w:t>
      </w:r>
      <w:r w:rsidR="000F59A5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Default="00773940" w:rsidP="00574C7D">
      <w:pPr>
        <w:shd w:val="clear" w:color="auto" w:fill="FFFFFF"/>
        <w:rPr>
          <w:rStyle w:val="Strong"/>
          <w:rFonts w:ascii="Roboto" w:hAnsi="Roboto" w:cs="Arial"/>
          <w:color w:val="000000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2D96DAD2" w14:textId="77777777" w:rsidR="008263A3" w:rsidRPr="000910BC" w:rsidRDefault="008263A3" w:rsidP="008263A3">
      <w:pPr>
        <w:rPr>
          <w:rFonts w:ascii="Roboto" w:hAnsi="Roboto" w:cs="Arial"/>
          <w:spacing w:val="0"/>
          <w:sz w:val="24"/>
          <w:szCs w:val="24"/>
          <w:lang w:val="en-GB"/>
        </w:rPr>
      </w:pPr>
      <w:r w:rsidRPr="000910BC">
        <w:rPr>
          <w:rFonts w:ascii="Roboto" w:hAnsi="Roboto" w:cs="Arial"/>
          <w:sz w:val="24"/>
          <w:szCs w:val="24"/>
        </w:rPr>
        <w:t xml:space="preserve">Delivery Address under plain cover: </w:t>
      </w:r>
    </w:p>
    <w:p w14:paraId="0F556A48" w14:textId="77777777" w:rsidR="008263A3" w:rsidRPr="000910BC" w:rsidRDefault="008263A3" w:rsidP="008263A3">
      <w:pPr>
        <w:rPr>
          <w:rFonts w:ascii="Roboto" w:hAnsi="Roboto"/>
          <w:spacing w:val="0"/>
          <w:sz w:val="24"/>
          <w:szCs w:val="24"/>
          <w:shd w:val="clear" w:color="auto" w:fill="C4D600"/>
          <w:lang w:val="en-GB"/>
        </w:rPr>
      </w:pPr>
      <w:r w:rsidRPr="000910BC">
        <w:rPr>
          <w:rFonts w:ascii="Roboto" w:hAnsi="Roboto"/>
          <w:sz w:val="24"/>
          <w:szCs w:val="24"/>
        </w:rPr>
        <w:t>Attn Andrew Johnstone, Calder UK Ltd,</w:t>
      </w:r>
    </w:p>
    <w:p w14:paraId="5ADB0447" w14:textId="77777777" w:rsidR="008263A3" w:rsidRPr="000910BC" w:rsidRDefault="008263A3" w:rsidP="008263A3">
      <w:pPr>
        <w:rPr>
          <w:rFonts w:ascii="Roboto" w:hAnsi="Roboto"/>
          <w:spacing w:val="0"/>
          <w:sz w:val="24"/>
          <w:szCs w:val="24"/>
          <w:lang w:val="en-GB"/>
        </w:rPr>
      </w:pPr>
      <w:r w:rsidRPr="000910BC">
        <w:rPr>
          <w:rFonts w:ascii="Roboto" w:hAnsi="Roboto" w:cs="Arial"/>
          <w:spacing w:val="0"/>
          <w:sz w:val="24"/>
          <w:szCs w:val="24"/>
          <w:shd w:val="clear" w:color="auto" w:fill="FFFFFF"/>
          <w:lang w:val="en-GB"/>
        </w:rPr>
        <w:t>Prescott Drive, Worcester, WR4 9NE</w:t>
      </w:r>
    </w:p>
    <w:p w14:paraId="33DC82E8" w14:textId="77777777" w:rsidR="008263A3" w:rsidRPr="00FE78F8" w:rsidRDefault="008263A3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90D9A" w14:textId="77777777" w:rsidR="00590AB8" w:rsidRDefault="00590AB8">
      <w:r>
        <w:separator/>
      </w:r>
    </w:p>
  </w:endnote>
  <w:endnote w:type="continuationSeparator" w:id="0">
    <w:p w14:paraId="4D3F2C3B" w14:textId="77777777" w:rsidR="00590AB8" w:rsidRDefault="00590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44277" w14:textId="77777777" w:rsidR="00590AB8" w:rsidRDefault="00590AB8">
      <w:r>
        <w:separator/>
      </w:r>
    </w:p>
  </w:footnote>
  <w:footnote w:type="continuationSeparator" w:id="0">
    <w:p w14:paraId="022FF075" w14:textId="77777777" w:rsidR="00590AB8" w:rsidRDefault="00590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3B6A" w14:textId="640A0716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EE42C2">
      <w:rPr>
        <w:noProof/>
      </w:rPr>
      <w:t>February 19, 2025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961E4" w14:textId="3727E38D" w:rsidR="00FA5727" w:rsidRDefault="000F59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6418BB6F">
              <wp:simplePos x="0" y="0"/>
              <wp:positionH relativeFrom="column">
                <wp:posOffset>3495675</wp:posOffset>
              </wp:positionH>
              <wp:positionV relativeFrom="paragraph">
                <wp:posOffset>-513715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5E03D6E5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EE42C2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19/02/25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EE42C2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10:45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5.25pt;margin-top:-40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5E03D6E5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EE42C2">
                      <w:rPr>
                        <w:rFonts w:ascii="Roboto" w:hAnsi="Roboto"/>
                        <w:noProof/>
                        <w:lang w:val="en-GB"/>
                      </w:rPr>
                      <w:t>19/02/25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EE42C2">
                      <w:rPr>
                        <w:rFonts w:ascii="Roboto" w:hAnsi="Roboto"/>
                        <w:noProof/>
                        <w:lang w:val="en-GB"/>
                      </w:rPr>
                      <w:t>10:45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4537441E">
          <wp:simplePos x="0" y="0"/>
          <wp:positionH relativeFrom="column">
            <wp:posOffset>25400</wp:posOffset>
          </wp:positionH>
          <wp:positionV relativeFrom="paragraph">
            <wp:posOffset>-866775</wp:posOffset>
          </wp:positionV>
          <wp:extent cx="1886585" cy="1828800"/>
          <wp:effectExtent l="0" t="0" r="5715" b="0"/>
          <wp:wrapTight wrapText="bothSides">
            <wp:wrapPolygon edited="0">
              <wp:start x="0" y="0"/>
              <wp:lineTo x="0" y="21450"/>
              <wp:lineTo x="21520" y="21450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0F59A5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83607"/>
    <w:rsid w:val="00295CBA"/>
    <w:rsid w:val="002A201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05E37"/>
    <w:rsid w:val="005276AE"/>
    <w:rsid w:val="005326D9"/>
    <w:rsid w:val="0056178F"/>
    <w:rsid w:val="00562F89"/>
    <w:rsid w:val="00574C7D"/>
    <w:rsid w:val="00575724"/>
    <w:rsid w:val="00590AB8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1404B"/>
    <w:rsid w:val="007209E0"/>
    <w:rsid w:val="00721E16"/>
    <w:rsid w:val="007235AC"/>
    <w:rsid w:val="00740325"/>
    <w:rsid w:val="00762520"/>
    <w:rsid w:val="007644A3"/>
    <w:rsid w:val="00770776"/>
    <w:rsid w:val="00773940"/>
    <w:rsid w:val="00774619"/>
    <w:rsid w:val="007B750A"/>
    <w:rsid w:val="007E2EE5"/>
    <w:rsid w:val="008263A3"/>
    <w:rsid w:val="00827563"/>
    <w:rsid w:val="00834D25"/>
    <w:rsid w:val="00840016"/>
    <w:rsid w:val="00847E36"/>
    <w:rsid w:val="00863177"/>
    <w:rsid w:val="00873A64"/>
    <w:rsid w:val="00875A7F"/>
    <w:rsid w:val="00885340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741B9"/>
    <w:rsid w:val="00AA4EAE"/>
    <w:rsid w:val="00AC1232"/>
    <w:rsid w:val="00AD0BE6"/>
    <w:rsid w:val="00AE1565"/>
    <w:rsid w:val="00B06DB2"/>
    <w:rsid w:val="00B2146A"/>
    <w:rsid w:val="00B40769"/>
    <w:rsid w:val="00B41A4E"/>
    <w:rsid w:val="00B4666E"/>
    <w:rsid w:val="00B647B3"/>
    <w:rsid w:val="00B94C81"/>
    <w:rsid w:val="00BC20E4"/>
    <w:rsid w:val="00BE7F5B"/>
    <w:rsid w:val="00BF2BBA"/>
    <w:rsid w:val="00C22D47"/>
    <w:rsid w:val="00C42059"/>
    <w:rsid w:val="00C424F5"/>
    <w:rsid w:val="00C4690C"/>
    <w:rsid w:val="00C558AF"/>
    <w:rsid w:val="00CC780B"/>
    <w:rsid w:val="00CE070D"/>
    <w:rsid w:val="00D03466"/>
    <w:rsid w:val="00D1166A"/>
    <w:rsid w:val="00D23348"/>
    <w:rsid w:val="00D27D0B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15D7"/>
    <w:rsid w:val="00E92F5C"/>
    <w:rsid w:val="00E95C00"/>
    <w:rsid w:val="00EB3344"/>
    <w:rsid w:val="00ED19B5"/>
    <w:rsid w:val="00EE42C2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3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726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3</cp:revision>
  <cp:lastPrinted>2024-11-19T14:06:00Z</cp:lastPrinted>
  <dcterms:created xsi:type="dcterms:W3CDTF">2025-02-19T10:46:00Z</dcterms:created>
  <dcterms:modified xsi:type="dcterms:W3CDTF">2025-02-19T10:49:00Z</dcterms:modified>
</cp:coreProperties>
</file>