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7E8A9C" w14:textId="54582B2E" w:rsidR="00A67350" w:rsidRPr="00FE78F8" w:rsidRDefault="00A67350" w:rsidP="002D1588">
      <w:pPr>
        <w:pStyle w:val="DocumentLabel"/>
        <w:ind w:left="0"/>
        <w:rPr>
          <w:rFonts w:ascii="Roboto" w:hAnsi="Roboto"/>
          <w:spacing w:val="0"/>
          <w:sz w:val="52"/>
        </w:rPr>
      </w:pPr>
      <w:r w:rsidRPr="00FE78F8">
        <w:rPr>
          <w:rFonts w:ascii="Roboto" w:hAnsi="Roboto"/>
          <w:spacing w:val="0"/>
          <w:sz w:val="52"/>
        </w:rPr>
        <w:t>Purchase Order</w:t>
      </w:r>
    </w:p>
    <w:tbl>
      <w:tblPr>
        <w:tblW w:w="0" w:type="auto"/>
        <w:tblBorders>
          <w:bottom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3686"/>
        <w:gridCol w:w="992"/>
        <w:gridCol w:w="3332"/>
      </w:tblGrid>
      <w:tr w:rsidR="00A67350" w:rsidRPr="00FE78F8" w14:paraId="19E188C9" w14:textId="77777777">
        <w:tc>
          <w:tcPr>
            <w:tcW w:w="1134" w:type="dxa"/>
            <w:tcBorders>
              <w:right w:val="nil"/>
            </w:tcBorders>
          </w:tcPr>
          <w:p w14:paraId="35987BE9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25"/>
                <w:sz w:val="24"/>
                <w:szCs w:val="24"/>
              </w:rPr>
              <w:t>T</w:t>
            </w: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o:</w:t>
            </w:r>
          </w:p>
        </w:tc>
        <w:tc>
          <w:tcPr>
            <w:tcW w:w="3686" w:type="dxa"/>
            <w:tcBorders>
              <w:top w:val="nil"/>
              <w:left w:val="nil"/>
              <w:right w:val="nil"/>
            </w:tcBorders>
          </w:tcPr>
          <w:p w14:paraId="35D66027" w14:textId="03F1B307" w:rsidR="00A67350" w:rsidRPr="00FE78F8" w:rsidRDefault="00FE78F8" w:rsidP="00FC1728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proofErr w:type="spellStart"/>
            <w:r>
              <w:rPr>
                <w:rFonts w:ascii="Roboto" w:hAnsi="Roboto"/>
                <w:sz w:val="24"/>
                <w:szCs w:val="24"/>
              </w:rPr>
              <w:t>Bagco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</w:tcPr>
          <w:p w14:paraId="7C338F15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 xml:space="preserve">From: </w:t>
            </w:r>
          </w:p>
        </w:tc>
        <w:tc>
          <w:tcPr>
            <w:tcW w:w="3332" w:type="dxa"/>
            <w:tcBorders>
              <w:left w:val="nil"/>
            </w:tcBorders>
          </w:tcPr>
          <w:p w14:paraId="61050D71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t>Sam Rudd</w:t>
            </w:r>
          </w:p>
        </w:tc>
      </w:tr>
      <w:tr w:rsidR="00A67350" w:rsidRPr="00FE78F8" w14:paraId="0E831A5F" w14:textId="77777777">
        <w:tc>
          <w:tcPr>
            <w:tcW w:w="1134" w:type="dxa"/>
            <w:tcBorders>
              <w:right w:val="nil"/>
            </w:tcBorders>
          </w:tcPr>
          <w:p w14:paraId="7C494D99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Address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right w:val="nil"/>
            </w:tcBorders>
          </w:tcPr>
          <w:p w14:paraId="2332EAD5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nil"/>
            </w:tcBorders>
          </w:tcPr>
          <w:p w14:paraId="7367B7C8" w14:textId="52369AB7" w:rsidR="00A67350" w:rsidRPr="00FE78F8" w:rsidRDefault="00DF217C">
            <w:pPr>
              <w:pStyle w:val="MessageHeader"/>
              <w:ind w:left="0" w:firstLine="0"/>
              <w:rPr>
                <w:rStyle w:val="MessageHeaderLabel"/>
                <w:rFonts w:ascii="Roboto" w:hAnsi="Roboto"/>
                <w:sz w:val="24"/>
                <w:szCs w:val="24"/>
              </w:rPr>
            </w:pPr>
            <w:r>
              <w:rPr>
                <w:rStyle w:val="MessageHeaderLabel"/>
                <w:rFonts w:ascii="Roboto" w:hAnsi="Roboto"/>
                <w:sz w:val="24"/>
                <w:szCs w:val="24"/>
              </w:rPr>
              <w:t>Pages:</w:t>
            </w:r>
          </w:p>
        </w:tc>
        <w:tc>
          <w:tcPr>
            <w:tcW w:w="3332" w:type="dxa"/>
            <w:tcBorders>
              <w:left w:val="nil"/>
            </w:tcBorders>
          </w:tcPr>
          <w:p w14:paraId="6D025BA7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t>1</w:t>
            </w:r>
          </w:p>
        </w:tc>
      </w:tr>
      <w:tr w:rsidR="00A67350" w:rsidRPr="00FE78F8" w14:paraId="0BF17E36" w14:textId="77777777">
        <w:tc>
          <w:tcPr>
            <w:tcW w:w="1134" w:type="dxa"/>
            <w:tcBorders>
              <w:right w:val="nil"/>
            </w:tcBorders>
          </w:tcPr>
          <w:p w14:paraId="569755FF" w14:textId="77777777" w:rsidR="00A67350" w:rsidRPr="00FE78F8" w:rsidRDefault="00A67350">
            <w:pPr>
              <w:pStyle w:val="MessageHeader"/>
              <w:tabs>
                <w:tab w:val="clear" w:pos="720"/>
                <w:tab w:val="left" w:pos="851"/>
              </w:tabs>
              <w:ind w:left="0" w:right="11" w:firstLine="0"/>
              <w:rPr>
                <w:rStyle w:val="MessageHeaderLabel"/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P</w:t>
            </w: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hone No: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right w:val="nil"/>
            </w:tcBorders>
          </w:tcPr>
          <w:p w14:paraId="06CB0D47" w14:textId="77777777" w:rsidR="00A67350" w:rsidRPr="00FE78F8" w:rsidRDefault="00A67350">
            <w:pPr>
              <w:pStyle w:val="MessageHeader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nil"/>
            </w:tcBorders>
          </w:tcPr>
          <w:p w14:paraId="36C91703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5"/>
                <w:sz w:val="24"/>
                <w:szCs w:val="24"/>
              </w:rPr>
              <w:t>D</w:t>
            </w: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ate:</w:t>
            </w:r>
          </w:p>
        </w:tc>
        <w:tc>
          <w:tcPr>
            <w:tcW w:w="3332" w:type="dxa"/>
            <w:tcBorders>
              <w:left w:val="nil"/>
            </w:tcBorders>
          </w:tcPr>
          <w:p w14:paraId="5B84AD19" w14:textId="1C7C910E" w:rsidR="00A67350" w:rsidRPr="00FE78F8" w:rsidRDefault="00C558AF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fldChar w:fldCharType="begin"/>
            </w:r>
            <w:r w:rsidRPr="00FE78F8">
              <w:rPr>
                <w:rFonts w:ascii="Roboto" w:hAnsi="Roboto"/>
                <w:sz w:val="24"/>
                <w:szCs w:val="24"/>
              </w:rPr>
              <w:instrText xml:space="preserve"> DATE  \@ "dddd, MMMM dd, yyyy"  \* MERGEFORMAT </w:instrText>
            </w:r>
            <w:r w:rsidRPr="00FE78F8">
              <w:rPr>
                <w:rFonts w:ascii="Roboto" w:hAnsi="Roboto"/>
                <w:sz w:val="24"/>
                <w:szCs w:val="24"/>
              </w:rPr>
              <w:fldChar w:fldCharType="separate"/>
            </w:r>
            <w:r w:rsidR="000F59A5">
              <w:rPr>
                <w:rFonts w:ascii="Roboto" w:hAnsi="Roboto"/>
                <w:noProof/>
                <w:sz w:val="24"/>
                <w:szCs w:val="24"/>
              </w:rPr>
              <w:t>Tuesday, November 19, 2024</w:t>
            </w:r>
            <w:r w:rsidRPr="00FE78F8">
              <w:rPr>
                <w:rFonts w:ascii="Roboto" w:hAnsi="Roboto"/>
                <w:sz w:val="24"/>
                <w:szCs w:val="24"/>
              </w:rPr>
              <w:fldChar w:fldCharType="end"/>
            </w:r>
          </w:p>
        </w:tc>
      </w:tr>
      <w:tr w:rsidR="00A67350" w:rsidRPr="00FE78F8" w14:paraId="77769924" w14:textId="77777777">
        <w:tc>
          <w:tcPr>
            <w:tcW w:w="1134" w:type="dxa"/>
            <w:tcBorders>
              <w:right w:val="nil"/>
            </w:tcBorders>
          </w:tcPr>
          <w:p w14:paraId="4A83A732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Fax No: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7B2113E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454C3677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Order No:</w:t>
            </w:r>
          </w:p>
        </w:tc>
        <w:tc>
          <w:tcPr>
            <w:tcW w:w="3332" w:type="dxa"/>
            <w:tcBorders>
              <w:left w:val="nil"/>
            </w:tcBorders>
          </w:tcPr>
          <w:p w14:paraId="17D23CE3" w14:textId="6654A6B2" w:rsidR="00A67350" w:rsidRPr="00FE78F8" w:rsidRDefault="00ED19B5" w:rsidP="008B7872">
            <w:pPr>
              <w:pStyle w:val="MessageHeader"/>
              <w:tabs>
                <w:tab w:val="clear" w:pos="720"/>
                <w:tab w:val="clear" w:pos="4320"/>
                <w:tab w:val="clear" w:pos="5040"/>
                <w:tab w:val="clear" w:pos="8640"/>
                <w:tab w:val="left" w:pos="1200"/>
              </w:tabs>
              <w:ind w:left="0" w:firstLine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7</w:t>
            </w:r>
            <w:r w:rsidR="00C42059">
              <w:rPr>
                <w:rFonts w:ascii="Roboto" w:hAnsi="Roboto"/>
                <w:sz w:val="24"/>
                <w:szCs w:val="24"/>
              </w:rPr>
              <w:t>60</w:t>
            </w:r>
            <w:r w:rsidR="000F59A5">
              <w:rPr>
                <w:rFonts w:ascii="Roboto" w:hAnsi="Roboto"/>
                <w:sz w:val="24"/>
                <w:szCs w:val="24"/>
              </w:rPr>
              <w:t>9</w:t>
            </w:r>
          </w:p>
        </w:tc>
      </w:tr>
    </w:tbl>
    <w:p w14:paraId="2CF99A85" w14:textId="013DE9B3" w:rsidR="00FE78F8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Qty:</w:t>
      </w:r>
      <w:r w:rsidRPr="00FE78F8">
        <w:rPr>
          <w:rFonts w:ascii="Roboto" w:hAnsi="Roboto" w:cs="Arial"/>
          <w:sz w:val="24"/>
          <w:szCs w:val="24"/>
        </w:rPr>
        <w:tab/>
      </w:r>
      <w:r w:rsidRPr="00FE78F8">
        <w:rPr>
          <w:rFonts w:ascii="Roboto" w:hAnsi="Roboto" w:cs="Arial"/>
          <w:sz w:val="24"/>
          <w:szCs w:val="24"/>
        </w:rPr>
        <w:tab/>
      </w:r>
      <w:r w:rsidR="000F59A5">
        <w:rPr>
          <w:rFonts w:ascii="Roboto" w:hAnsi="Roboto" w:cs="Arial"/>
          <w:sz w:val="24"/>
          <w:szCs w:val="24"/>
        </w:rPr>
        <w:t>200</w:t>
      </w:r>
      <w:r w:rsidR="00FE78F8">
        <w:rPr>
          <w:rFonts w:ascii="Roboto" w:hAnsi="Roboto" w:cs="Arial"/>
          <w:sz w:val="24"/>
          <w:szCs w:val="24"/>
        </w:rPr>
        <w:t xml:space="preserve"> total</w:t>
      </w:r>
    </w:p>
    <w:p w14:paraId="0D2EB673" w14:textId="3F3B3339" w:rsidR="00BC20E4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Desc’n:</w:t>
      </w:r>
      <w:r w:rsidRPr="00FE78F8">
        <w:rPr>
          <w:rFonts w:ascii="Roboto" w:hAnsi="Roboto" w:cs="Arial"/>
          <w:sz w:val="24"/>
          <w:szCs w:val="24"/>
        </w:rPr>
        <w:tab/>
      </w:r>
      <w:r w:rsidR="00FE78F8">
        <w:rPr>
          <w:rFonts w:ascii="Roboto" w:hAnsi="Roboto" w:cs="Arial"/>
          <w:sz w:val="24"/>
          <w:szCs w:val="24"/>
        </w:rPr>
        <w:t xml:space="preserve">Broadstairs A5 </w:t>
      </w:r>
      <w:r w:rsidR="007235AC">
        <w:rPr>
          <w:rFonts w:ascii="Roboto" w:hAnsi="Roboto" w:cs="Arial"/>
          <w:sz w:val="24"/>
          <w:szCs w:val="24"/>
        </w:rPr>
        <w:t>K</w:t>
      </w:r>
      <w:r w:rsidR="005276AE">
        <w:rPr>
          <w:rFonts w:ascii="Roboto" w:hAnsi="Roboto" w:cs="Arial"/>
          <w:sz w:val="24"/>
          <w:szCs w:val="24"/>
        </w:rPr>
        <w:t xml:space="preserve">raft lined </w:t>
      </w:r>
      <w:r w:rsidR="00FE78F8">
        <w:rPr>
          <w:rFonts w:ascii="Roboto" w:hAnsi="Roboto" w:cs="Arial"/>
          <w:sz w:val="24"/>
          <w:szCs w:val="24"/>
        </w:rPr>
        <w:t xml:space="preserve">notebook – plain </w:t>
      </w:r>
      <w:r w:rsidR="007235AC">
        <w:rPr>
          <w:rFonts w:ascii="Roboto" w:hAnsi="Roboto" w:cs="Arial"/>
          <w:sz w:val="24"/>
          <w:szCs w:val="24"/>
        </w:rPr>
        <w:t>stock N9211</w:t>
      </w:r>
    </w:p>
    <w:p w14:paraId="0B3B52A8" w14:textId="77777777" w:rsidR="00BC20E4" w:rsidRDefault="00BC20E4">
      <w:pPr>
        <w:pStyle w:val="BodyText"/>
        <w:rPr>
          <w:rFonts w:ascii="Roboto" w:hAnsi="Roboto" w:cs="Arial"/>
          <w:sz w:val="24"/>
          <w:szCs w:val="24"/>
        </w:rPr>
      </w:pPr>
      <w:r>
        <w:rPr>
          <w:rFonts w:ascii="Roboto" w:hAnsi="Roboto" w:cs="Arial"/>
          <w:sz w:val="24"/>
          <w:szCs w:val="24"/>
        </w:rPr>
        <w:t xml:space="preserve">Colour and quantity </w:t>
      </w:r>
    </w:p>
    <w:p w14:paraId="145835E1" w14:textId="77777777" w:rsidR="000F59A5" w:rsidRPr="000F59A5" w:rsidRDefault="000F59A5" w:rsidP="000F59A5">
      <w:pPr>
        <w:pStyle w:val="BodyText"/>
        <w:rPr>
          <w:rFonts w:ascii="Roboto" w:hAnsi="Roboto" w:cs="Arial"/>
          <w:sz w:val="24"/>
          <w:szCs w:val="24"/>
          <w:lang w:val="en-GB"/>
        </w:rPr>
      </w:pPr>
      <w:r w:rsidRPr="000F59A5">
        <w:rPr>
          <w:rFonts w:ascii="Roboto" w:hAnsi="Roboto" w:cs="Arial"/>
          <w:sz w:val="24"/>
          <w:szCs w:val="24"/>
          <w:lang w:val="en-GB"/>
        </w:rPr>
        <w:t>Broadstairs Natural - 160</w:t>
      </w:r>
    </w:p>
    <w:p w14:paraId="1717C3BF" w14:textId="77777777" w:rsidR="000F59A5" w:rsidRPr="000F59A5" w:rsidRDefault="000F59A5" w:rsidP="000F59A5">
      <w:pPr>
        <w:pStyle w:val="BodyText"/>
        <w:rPr>
          <w:rFonts w:ascii="Roboto" w:hAnsi="Roboto" w:cs="Arial"/>
          <w:sz w:val="24"/>
          <w:szCs w:val="24"/>
          <w:lang w:val="en-GB"/>
        </w:rPr>
      </w:pPr>
      <w:r w:rsidRPr="000F59A5">
        <w:rPr>
          <w:rFonts w:ascii="Roboto" w:hAnsi="Roboto" w:cs="Arial"/>
          <w:sz w:val="24"/>
          <w:szCs w:val="24"/>
          <w:lang w:val="en-GB"/>
        </w:rPr>
        <w:t>Broadstairs black - 40</w:t>
      </w:r>
    </w:p>
    <w:p w14:paraId="7BE13535" w14:textId="1382A424" w:rsidR="008B327D" w:rsidRPr="00FE78F8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Unit cost:</w:t>
      </w:r>
      <w:r w:rsidRPr="00FE78F8">
        <w:rPr>
          <w:rFonts w:ascii="Roboto" w:hAnsi="Roboto" w:cs="Arial"/>
          <w:sz w:val="24"/>
          <w:szCs w:val="24"/>
        </w:rPr>
        <w:tab/>
      </w:r>
      <w:r w:rsidR="005276AE">
        <w:rPr>
          <w:rFonts w:ascii="Roboto" w:hAnsi="Roboto" w:cs="Arial"/>
          <w:sz w:val="24"/>
          <w:szCs w:val="24"/>
        </w:rPr>
        <w:t>£</w:t>
      </w:r>
      <w:r w:rsidR="008E11B8">
        <w:rPr>
          <w:rFonts w:ascii="Roboto" w:hAnsi="Roboto" w:cs="Arial"/>
          <w:sz w:val="24"/>
          <w:szCs w:val="24"/>
        </w:rPr>
        <w:t>1.</w:t>
      </w:r>
      <w:r w:rsidR="007235AC">
        <w:rPr>
          <w:rFonts w:ascii="Roboto" w:hAnsi="Roboto" w:cs="Arial"/>
          <w:sz w:val="24"/>
          <w:szCs w:val="24"/>
        </w:rPr>
        <w:t>1</w:t>
      </w:r>
      <w:r w:rsidR="00106077">
        <w:rPr>
          <w:rFonts w:ascii="Roboto" w:hAnsi="Roboto" w:cs="Arial"/>
          <w:sz w:val="24"/>
          <w:szCs w:val="24"/>
        </w:rPr>
        <w:t>5</w:t>
      </w:r>
    </w:p>
    <w:p w14:paraId="09C33023" w14:textId="4784E8D0" w:rsidR="00740325" w:rsidRPr="00FE78F8" w:rsidRDefault="005F6D31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 xml:space="preserve">Carriage </w:t>
      </w:r>
      <w:r w:rsidRPr="00FE78F8">
        <w:rPr>
          <w:rFonts w:ascii="Roboto" w:hAnsi="Roboto" w:cs="Arial"/>
          <w:sz w:val="24"/>
          <w:szCs w:val="24"/>
        </w:rPr>
        <w:tab/>
      </w:r>
      <w:r w:rsidR="007235AC">
        <w:rPr>
          <w:rFonts w:ascii="Roboto" w:hAnsi="Roboto" w:cs="Arial"/>
          <w:sz w:val="24"/>
          <w:szCs w:val="24"/>
        </w:rPr>
        <w:t>£</w:t>
      </w:r>
      <w:r w:rsidR="000F59A5">
        <w:rPr>
          <w:rFonts w:ascii="Roboto" w:hAnsi="Roboto" w:cs="Arial"/>
          <w:sz w:val="24"/>
          <w:szCs w:val="24"/>
        </w:rPr>
        <w:t>TBC</w:t>
      </w:r>
    </w:p>
    <w:p w14:paraId="201A6830" w14:textId="3D3A00B2" w:rsidR="00574C7D" w:rsidRPr="00FE78F8" w:rsidRDefault="00773940" w:rsidP="00574C7D">
      <w:pPr>
        <w:shd w:val="clear" w:color="auto" w:fill="FFFFFF"/>
        <w:rPr>
          <w:rFonts w:ascii="Roboto" w:hAnsi="Roboto" w:cs="Arial"/>
          <w:color w:val="222222"/>
          <w:spacing w:val="0"/>
          <w:sz w:val="24"/>
          <w:szCs w:val="24"/>
          <w:lang w:val="en-GB"/>
        </w:rPr>
      </w:pPr>
      <w:r w:rsidRPr="00FE78F8">
        <w:rPr>
          <w:rFonts w:ascii="Roboto" w:hAnsi="Roboto" w:cs="Arial"/>
          <w:sz w:val="24"/>
          <w:szCs w:val="24"/>
        </w:rPr>
        <w:t xml:space="preserve">Delivery Address </w:t>
      </w:r>
      <w:r w:rsidRPr="00FE78F8">
        <w:rPr>
          <w:rFonts w:ascii="Roboto" w:hAnsi="Roboto" w:cs="Arial"/>
          <w:sz w:val="24"/>
          <w:szCs w:val="24"/>
          <w:u w:val="single"/>
        </w:rPr>
        <w:t>PLAIN cover direct to client</w:t>
      </w:r>
      <w:hyperlink r:id="rId6" w:tooltip="blocked::http://www.morethansport.com/" w:history="1">
        <w:r w:rsidRPr="00FE78F8">
          <w:rPr>
            <w:rStyle w:val="Strong"/>
            <w:rFonts w:ascii="Roboto" w:hAnsi="Roboto" w:cs="Arial"/>
            <w:b w:val="0"/>
            <w:color w:val="000000"/>
            <w:sz w:val="24"/>
            <w:szCs w:val="24"/>
          </w:rPr>
          <w:t>.</w:t>
        </w:r>
      </w:hyperlink>
      <w:r w:rsidRPr="00FE78F8">
        <w:rPr>
          <w:rStyle w:val="Strong"/>
          <w:rFonts w:ascii="Roboto" w:hAnsi="Roboto" w:cs="Arial"/>
          <w:color w:val="000000"/>
          <w:sz w:val="24"/>
          <w:szCs w:val="24"/>
        </w:rPr>
        <w:t xml:space="preserve"> </w:t>
      </w:r>
    </w:p>
    <w:p w14:paraId="49F97966" w14:textId="3078675F" w:rsidR="00FE78F8" w:rsidRDefault="00E05242" w:rsidP="00FE78F8">
      <w:pPr>
        <w:pStyle w:val="NormalWeb"/>
        <w:shd w:val="clear" w:color="auto" w:fill="FFFFFF"/>
        <w:rPr>
          <w:rFonts w:ascii="Roboto" w:hAnsi="Roboto"/>
          <w:color w:val="222222"/>
        </w:rPr>
      </w:pPr>
      <w:r>
        <w:rPr>
          <w:rFonts w:ascii="Roboto" w:hAnsi="Roboto" w:cs="Arial"/>
          <w:color w:val="000000"/>
        </w:rPr>
        <w:t>Matthew Jones</w:t>
      </w:r>
      <w:r w:rsidR="00574C7D" w:rsidRPr="00FE78F8">
        <w:rPr>
          <w:rFonts w:ascii="Roboto" w:hAnsi="Roboto" w:cs="Arial"/>
          <w:color w:val="000000"/>
        </w:rPr>
        <w:br/>
      </w:r>
      <w:r w:rsidR="00FE78F8" w:rsidRPr="00FE78F8">
        <w:rPr>
          <w:rFonts w:ascii="Roboto" w:hAnsi="Roboto"/>
          <w:color w:val="222222"/>
        </w:rPr>
        <w:t>Academically Gifted Ltd</w:t>
      </w:r>
    </w:p>
    <w:p w14:paraId="7C437D38" w14:textId="10BD9D2C" w:rsidR="002D1588" w:rsidRPr="00FE78F8" w:rsidRDefault="00FE78F8" w:rsidP="00FE78F8">
      <w:pPr>
        <w:pStyle w:val="NormalWeb"/>
        <w:shd w:val="clear" w:color="auto" w:fill="FFFFFF"/>
        <w:rPr>
          <w:rFonts w:ascii="Roboto" w:hAnsi="Roboto"/>
          <w:color w:val="222222"/>
        </w:rPr>
      </w:pPr>
      <w:r w:rsidRPr="00FE78F8">
        <w:rPr>
          <w:rFonts w:ascii="Roboto" w:hAnsi="Roboto"/>
          <w:color w:val="222222"/>
        </w:rPr>
        <w:t>Atlantis House</w:t>
      </w:r>
      <w:r w:rsidRPr="00FE78F8">
        <w:rPr>
          <w:rFonts w:ascii="Roboto" w:hAnsi="Roboto"/>
          <w:color w:val="222222"/>
        </w:rPr>
        <w:br/>
        <w:t>122 Castle Street</w:t>
      </w:r>
      <w:r w:rsidRPr="00FE78F8">
        <w:rPr>
          <w:rFonts w:ascii="Roboto" w:hAnsi="Roboto"/>
          <w:color w:val="222222"/>
        </w:rPr>
        <w:br/>
        <w:t>Reading</w:t>
      </w:r>
      <w:r w:rsidRPr="00FE78F8">
        <w:rPr>
          <w:rFonts w:ascii="Roboto" w:hAnsi="Roboto"/>
          <w:color w:val="222222"/>
        </w:rPr>
        <w:br/>
        <w:t>RG1 7RJ</w:t>
      </w:r>
    </w:p>
    <w:p w14:paraId="4427C0E2" w14:textId="22EA0CED" w:rsidR="00CC780B" w:rsidRPr="00FE78F8" w:rsidRDefault="002D1588" w:rsidP="00574C7D">
      <w:pPr>
        <w:widowControl w:val="0"/>
        <w:autoSpaceDE w:val="0"/>
        <w:autoSpaceDN w:val="0"/>
        <w:adjustRightInd w:val="0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Delivery date</w:t>
      </w:r>
      <w:r w:rsidR="00FE78F8">
        <w:rPr>
          <w:rFonts w:ascii="Roboto" w:hAnsi="Roboto" w:cs="Arial"/>
          <w:sz w:val="24"/>
          <w:szCs w:val="24"/>
        </w:rPr>
        <w:t>:</w:t>
      </w:r>
      <w:r w:rsidR="00FE78F8">
        <w:rPr>
          <w:rFonts w:ascii="Roboto" w:hAnsi="Roboto" w:cs="Arial"/>
          <w:sz w:val="24"/>
          <w:szCs w:val="24"/>
        </w:rPr>
        <w:tab/>
      </w:r>
      <w:r w:rsidRPr="00FE78F8">
        <w:rPr>
          <w:rFonts w:ascii="Roboto" w:hAnsi="Roboto" w:cs="Arial"/>
          <w:sz w:val="24"/>
          <w:szCs w:val="24"/>
        </w:rPr>
        <w:t xml:space="preserve"> </w:t>
      </w:r>
      <w:r w:rsidR="00106077">
        <w:rPr>
          <w:rFonts w:ascii="Roboto" w:hAnsi="Roboto" w:cs="Arial"/>
          <w:sz w:val="24"/>
          <w:szCs w:val="24"/>
        </w:rPr>
        <w:t>asap please</w:t>
      </w:r>
    </w:p>
    <w:p w14:paraId="441F7B8A" w14:textId="77777777" w:rsidR="002D1588" w:rsidRPr="00FE78F8" w:rsidRDefault="002D1588" w:rsidP="00574C7D">
      <w:pPr>
        <w:widowControl w:val="0"/>
        <w:autoSpaceDE w:val="0"/>
        <w:autoSpaceDN w:val="0"/>
        <w:adjustRightInd w:val="0"/>
        <w:rPr>
          <w:rFonts w:ascii="Roboto" w:hAnsi="Roboto" w:cs="Arial"/>
          <w:sz w:val="24"/>
          <w:szCs w:val="24"/>
        </w:rPr>
      </w:pPr>
    </w:p>
    <w:p w14:paraId="06D32405" w14:textId="77777777" w:rsidR="00E371D9" w:rsidRPr="00FE78F8" w:rsidRDefault="00A67350" w:rsidP="008B7872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Many Thanks,</w:t>
      </w:r>
      <w:r w:rsidR="00AE1565" w:rsidRPr="00FE78F8">
        <w:rPr>
          <w:rFonts w:ascii="Roboto" w:hAnsi="Roboto" w:cs="Arial"/>
          <w:sz w:val="24"/>
          <w:szCs w:val="24"/>
        </w:rPr>
        <w:t xml:space="preserve"> </w:t>
      </w:r>
    </w:p>
    <w:p w14:paraId="0BECEE51" w14:textId="77777777" w:rsidR="00ED19B5" w:rsidRDefault="00A67350" w:rsidP="008B7872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 xml:space="preserve">Samantha </w:t>
      </w:r>
      <w:r w:rsidR="00FE78F8" w:rsidRPr="00FE78F8">
        <w:rPr>
          <w:rFonts w:ascii="Roboto" w:hAnsi="Roboto" w:cs="Arial"/>
          <w:sz w:val="24"/>
          <w:szCs w:val="24"/>
        </w:rPr>
        <w:t>Rudd,</w:t>
      </w:r>
      <w:r w:rsidR="002D1588" w:rsidRPr="00FE78F8">
        <w:rPr>
          <w:rFonts w:ascii="Roboto" w:hAnsi="Roboto" w:cs="Arial"/>
          <w:sz w:val="24"/>
          <w:szCs w:val="24"/>
        </w:rPr>
        <w:t xml:space="preserve"> </w:t>
      </w:r>
    </w:p>
    <w:p w14:paraId="6D1980D9" w14:textId="43BB8512" w:rsidR="00A67350" w:rsidRPr="00FE78F8" w:rsidRDefault="00A67350" w:rsidP="008B7872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CBG Trade Limited</w:t>
      </w:r>
    </w:p>
    <w:sectPr w:rsidR="00A67350" w:rsidRPr="00FE78F8" w:rsidSect="00827563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1680" w:right="1800" w:bottom="709" w:left="1800" w:header="965" w:footer="96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048D68" w14:textId="77777777" w:rsidR="00762520" w:rsidRDefault="00762520">
      <w:r>
        <w:separator/>
      </w:r>
    </w:p>
  </w:endnote>
  <w:endnote w:type="continuationSeparator" w:id="0">
    <w:p w14:paraId="6AB27582" w14:textId="77777777" w:rsidR="00762520" w:rsidRDefault="007625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taccato555 BT">
    <w:altName w:val="Mistral"/>
    <w:panose1 w:val="020B0604020202020204"/>
    <w:charset w:val="00"/>
    <w:family w:val="script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7870E8" w14:textId="77777777" w:rsidR="00FA5727" w:rsidRDefault="00FA572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0</w:t>
    </w:r>
    <w:r>
      <w:rPr>
        <w:rStyle w:val="PageNumber"/>
      </w:rPr>
      <w:fldChar w:fldCharType="end"/>
    </w:r>
  </w:p>
  <w:p w14:paraId="7190462D" w14:textId="77777777" w:rsidR="00FA5727" w:rsidRDefault="00FA57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C7EDCE" w14:textId="77777777" w:rsidR="00FA5727" w:rsidRDefault="00FA5727">
    <w:pPr>
      <w:pStyle w:val="Footer"/>
    </w:pPr>
    <w:r>
      <w:sym w:font="Wingdings" w:char="F06C"/>
    </w:r>
    <w:r>
      <w:t xml:space="preserve">  Page </w:t>
    </w:r>
    <w:r>
      <w:fldChar w:fldCharType="begin"/>
    </w:r>
    <w:r>
      <w:instrText xml:space="preserve"> PAGE \* Arabic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E748E6" w14:textId="77777777" w:rsidR="00FA5727" w:rsidRDefault="00FA5727">
    <w:pPr>
      <w:pStyle w:val="Footer"/>
      <w:pBdr>
        <w:bottom w:val="single" w:sz="6" w:space="0" w:color="auto"/>
      </w:pBdr>
      <w:spacing w:before="480" w:line="240" w:lineRule="exact"/>
      <w:ind w:left="5400" w:right="-84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6DAB51" w14:textId="77777777" w:rsidR="00762520" w:rsidRDefault="00762520">
      <w:r>
        <w:separator/>
      </w:r>
    </w:p>
  </w:footnote>
  <w:footnote w:type="continuationSeparator" w:id="0">
    <w:p w14:paraId="34358150" w14:textId="77777777" w:rsidR="00762520" w:rsidRDefault="007625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8C3B6A" w14:textId="068F07B9" w:rsidR="00FA5727" w:rsidRDefault="00FA5727">
    <w:pPr>
      <w:pStyle w:val="Header"/>
    </w:pPr>
    <w:r>
      <w:tab/>
    </w:r>
    <w:r>
      <w:tab/>
    </w:r>
    <w:r>
      <w:fldChar w:fldCharType="begin"/>
    </w:r>
    <w:r>
      <w:instrText xml:space="preserve"> TIME \@ "MMMM d, yyyy" </w:instrText>
    </w:r>
    <w:r>
      <w:fldChar w:fldCharType="separate"/>
    </w:r>
    <w:r w:rsidR="000F59A5">
      <w:rPr>
        <w:noProof/>
      </w:rPr>
      <w:t>November 19, 2024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5961E4" w14:textId="3727E38D" w:rsidR="00FA5727" w:rsidRDefault="000F59A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8B40670" wp14:editId="6418BB6F">
              <wp:simplePos x="0" y="0"/>
              <wp:positionH relativeFrom="column">
                <wp:posOffset>3495675</wp:posOffset>
              </wp:positionH>
              <wp:positionV relativeFrom="paragraph">
                <wp:posOffset>-513715</wp:posOffset>
              </wp:positionV>
              <wp:extent cx="2434590" cy="1371600"/>
              <wp:effectExtent l="0" t="0" r="0" b="0"/>
              <wp:wrapTopAndBottom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34590" cy="1371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9830A9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164 Battenhall Road</w:t>
                          </w:r>
                        </w:p>
                        <w:p w14:paraId="5C8F6ACE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Worcester</w:t>
                          </w:r>
                        </w:p>
                        <w:p w14:paraId="05014F82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WR5 2BT</w:t>
                          </w:r>
                        </w:p>
                        <w:p w14:paraId="1E53EC92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</w:p>
                        <w:p w14:paraId="14A75550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Tel: 01905 358597</w:t>
                          </w:r>
                        </w:p>
                        <w:p w14:paraId="7280A158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Mobile: 07973 319063</w:t>
                          </w:r>
                        </w:p>
                        <w:p w14:paraId="4BBAB184" w14:textId="52E9467F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begin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instrText xml:space="preserve"> DATE \@ "dd/MM/yy" </w:instrTex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separate"/>
                          </w:r>
                          <w:r w:rsidR="000F59A5">
                            <w:rPr>
                              <w:rFonts w:ascii="Roboto" w:hAnsi="Roboto"/>
                              <w:noProof/>
                              <w:lang w:val="en-GB"/>
                            </w:rPr>
                            <w:t>19/11/24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end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 xml:space="preserve"> 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begin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instrText xml:space="preserve"> TIME \@ "HH:mm" </w:instrTex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separate"/>
                          </w:r>
                          <w:r w:rsidR="000F59A5">
                            <w:rPr>
                              <w:rFonts w:ascii="Roboto" w:hAnsi="Roboto"/>
                              <w:noProof/>
                              <w:lang w:val="en-GB"/>
                            </w:rPr>
                            <w:t>14:06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end"/>
                          </w:r>
                        </w:p>
                        <w:p w14:paraId="5438FB3B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 xml:space="preserve">Email: </w:t>
                          </w:r>
                          <w:bookmarkStart w:id="0" w:name="_Hlt535382944"/>
                          <w:r w:rsidRPr="00FE78F8">
                            <w:rPr>
                              <w:rFonts w:ascii="Roboto" w:hAnsi="Roboto"/>
                            </w:rPr>
                            <w:t>sam</w:t>
                          </w:r>
                          <w:bookmarkEnd w:id="0"/>
                          <w:r w:rsidR="00574C7D" w:rsidRPr="00FE78F8">
                            <w:rPr>
                              <w:rFonts w:ascii="Roboto" w:hAnsi="Roboto"/>
                            </w:rPr>
                            <w:t>@cbgtrade.co.uk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B4067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75.25pt;margin-top:-40.45pt;width:191.7pt;height:10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" o:allowincell="f" stroked="f">
              <v:path arrowok="t"/>
              <v:textbox>
                <w:txbxContent>
                  <w:p w14:paraId="0F9830A9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164 Battenhall Road</w:t>
                    </w:r>
                  </w:p>
                  <w:p w14:paraId="5C8F6ACE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Worcester</w:t>
                    </w:r>
                  </w:p>
                  <w:p w14:paraId="05014F82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WR5 2BT</w:t>
                    </w:r>
                  </w:p>
                  <w:p w14:paraId="1E53EC92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</w:p>
                  <w:p w14:paraId="14A75550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Tel: 01905 358597</w:t>
                    </w:r>
                  </w:p>
                  <w:p w14:paraId="7280A158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Mobile: 07973 319063</w:t>
                    </w:r>
                  </w:p>
                  <w:p w14:paraId="4BBAB184" w14:textId="52E9467F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fldChar w:fldCharType="begin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instrText xml:space="preserve"> DATE \@ "dd/MM/yy" </w:instrTex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separate"/>
                    </w:r>
                    <w:r w:rsidR="000F59A5">
                      <w:rPr>
                        <w:rFonts w:ascii="Roboto" w:hAnsi="Roboto"/>
                        <w:noProof/>
                        <w:lang w:val="en-GB"/>
                      </w:rPr>
                      <w:t>19/11/24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end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t xml:space="preserve"> 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begin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instrText xml:space="preserve"> TIME \@ "HH:mm" </w:instrTex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separate"/>
                    </w:r>
                    <w:r w:rsidR="000F59A5">
                      <w:rPr>
                        <w:rFonts w:ascii="Roboto" w:hAnsi="Roboto"/>
                        <w:noProof/>
                        <w:lang w:val="en-GB"/>
                      </w:rPr>
                      <w:t>14:06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end"/>
                    </w:r>
                  </w:p>
                  <w:p w14:paraId="5438FB3B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 xml:space="preserve">Email: </w:t>
                    </w:r>
                    <w:bookmarkStart w:id="1" w:name="_Hlt535382944"/>
                    <w:r w:rsidRPr="00FE78F8">
                      <w:rPr>
                        <w:rFonts w:ascii="Roboto" w:hAnsi="Roboto"/>
                      </w:rPr>
                      <w:t>sam</w:t>
                    </w:r>
                    <w:bookmarkEnd w:id="1"/>
                    <w:r w:rsidR="00574C7D" w:rsidRPr="00FE78F8">
                      <w:rPr>
                        <w:rFonts w:ascii="Roboto" w:hAnsi="Roboto"/>
                      </w:rPr>
                      <w:t>@cbgtrade.co.uk</w:t>
                    </w:r>
                  </w:p>
                </w:txbxContent>
              </v:textbox>
              <w10:wrap type="topAndBottom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57C7343E" wp14:editId="4537441E">
          <wp:simplePos x="0" y="0"/>
          <wp:positionH relativeFrom="column">
            <wp:posOffset>25400</wp:posOffset>
          </wp:positionH>
          <wp:positionV relativeFrom="paragraph">
            <wp:posOffset>-866775</wp:posOffset>
          </wp:positionV>
          <wp:extent cx="1886585" cy="1828800"/>
          <wp:effectExtent l="0" t="0" r="5715" b="0"/>
          <wp:wrapTight wrapText="bothSides">
            <wp:wrapPolygon edited="0">
              <wp:start x="0" y="0"/>
              <wp:lineTo x="0" y="21450"/>
              <wp:lineTo x="21520" y="21450"/>
              <wp:lineTo x="21520" y="0"/>
              <wp:lineTo x="0" y="0"/>
            </wp:wrapPolygon>
          </wp:wrapTight>
          <wp:docPr id="3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6585" cy="182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activeWritingStyle w:appName="MSWord" w:lang="en-US" w:vendorID="8" w:dllVersion="513" w:checkStyle="0"/>
  <w:activeWritingStyle w:appName="MSWord" w:lang="en-GB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F89"/>
    <w:rsid w:val="00034233"/>
    <w:rsid w:val="00047618"/>
    <w:rsid w:val="0007459E"/>
    <w:rsid w:val="00090BD4"/>
    <w:rsid w:val="00093513"/>
    <w:rsid w:val="000B70EF"/>
    <w:rsid w:val="000C0CC2"/>
    <w:rsid w:val="000D1A39"/>
    <w:rsid w:val="000F59A5"/>
    <w:rsid w:val="00106077"/>
    <w:rsid w:val="00113F2D"/>
    <w:rsid w:val="00117E4C"/>
    <w:rsid w:val="001230DC"/>
    <w:rsid w:val="00126920"/>
    <w:rsid w:val="0015203E"/>
    <w:rsid w:val="00171681"/>
    <w:rsid w:val="00180C03"/>
    <w:rsid w:val="001838B6"/>
    <w:rsid w:val="00187523"/>
    <w:rsid w:val="00197216"/>
    <w:rsid w:val="001A0D5A"/>
    <w:rsid w:val="0023331C"/>
    <w:rsid w:val="0023549B"/>
    <w:rsid w:val="00243CB6"/>
    <w:rsid w:val="00264630"/>
    <w:rsid w:val="00264C98"/>
    <w:rsid w:val="00271547"/>
    <w:rsid w:val="00275F3C"/>
    <w:rsid w:val="00283607"/>
    <w:rsid w:val="00295CBA"/>
    <w:rsid w:val="002A201A"/>
    <w:rsid w:val="002A4A53"/>
    <w:rsid w:val="002B1B6A"/>
    <w:rsid w:val="002D0433"/>
    <w:rsid w:val="002D1588"/>
    <w:rsid w:val="002D484A"/>
    <w:rsid w:val="002F40C5"/>
    <w:rsid w:val="00305D7F"/>
    <w:rsid w:val="0031630B"/>
    <w:rsid w:val="00334E1E"/>
    <w:rsid w:val="00347B16"/>
    <w:rsid w:val="00350EB1"/>
    <w:rsid w:val="00373686"/>
    <w:rsid w:val="00373731"/>
    <w:rsid w:val="00374BD4"/>
    <w:rsid w:val="0038758D"/>
    <w:rsid w:val="003A1925"/>
    <w:rsid w:val="003A4A7B"/>
    <w:rsid w:val="003A791E"/>
    <w:rsid w:val="003E2F28"/>
    <w:rsid w:val="003E48E9"/>
    <w:rsid w:val="00421E9D"/>
    <w:rsid w:val="00430200"/>
    <w:rsid w:val="00430215"/>
    <w:rsid w:val="00442810"/>
    <w:rsid w:val="00460C63"/>
    <w:rsid w:val="004750D2"/>
    <w:rsid w:val="004D1ABF"/>
    <w:rsid w:val="005276AE"/>
    <w:rsid w:val="005326D9"/>
    <w:rsid w:val="0056178F"/>
    <w:rsid w:val="00562F89"/>
    <w:rsid w:val="00574C7D"/>
    <w:rsid w:val="00575724"/>
    <w:rsid w:val="005D432D"/>
    <w:rsid w:val="005E4466"/>
    <w:rsid w:val="005F4496"/>
    <w:rsid w:val="005F6D31"/>
    <w:rsid w:val="00601789"/>
    <w:rsid w:val="00614FBF"/>
    <w:rsid w:val="006157B5"/>
    <w:rsid w:val="00633982"/>
    <w:rsid w:val="006540D9"/>
    <w:rsid w:val="00654433"/>
    <w:rsid w:val="00661D0D"/>
    <w:rsid w:val="00677199"/>
    <w:rsid w:val="007209E0"/>
    <w:rsid w:val="00721E16"/>
    <w:rsid w:val="007235AC"/>
    <w:rsid w:val="00740325"/>
    <w:rsid w:val="00762520"/>
    <w:rsid w:val="007644A3"/>
    <w:rsid w:val="00770776"/>
    <w:rsid w:val="00773940"/>
    <w:rsid w:val="00774619"/>
    <w:rsid w:val="007B750A"/>
    <w:rsid w:val="007E2EE5"/>
    <w:rsid w:val="00827563"/>
    <w:rsid w:val="00834D25"/>
    <w:rsid w:val="00840016"/>
    <w:rsid w:val="00847E36"/>
    <w:rsid w:val="00863177"/>
    <w:rsid w:val="00873A64"/>
    <w:rsid w:val="00875A7F"/>
    <w:rsid w:val="00885340"/>
    <w:rsid w:val="008A3139"/>
    <w:rsid w:val="008B327D"/>
    <w:rsid w:val="008B7872"/>
    <w:rsid w:val="008D5B07"/>
    <w:rsid w:val="008E1127"/>
    <w:rsid w:val="008E11B8"/>
    <w:rsid w:val="008F1EDB"/>
    <w:rsid w:val="008F4AA3"/>
    <w:rsid w:val="009306C6"/>
    <w:rsid w:val="00981B1F"/>
    <w:rsid w:val="009C1F70"/>
    <w:rsid w:val="009E0484"/>
    <w:rsid w:val="00A06162"/>
    <w:rsid w:val="00A27D8D"/>
    <w:rsid w:val="00A6244F"/>
    <w:rsid w:val="00A6722B"/>
    <w:rsid w:val="00A67350"/>
    <w:rsid w:val="00AA4EAE"/>
    <w:rsid w:val="00AC1232"/>
    <w:rsid w:val="00AD0BE6"/>
    <w:rsid w:val="00AE1565"/>
    <w:rsid w:val="00B06DB2"/>
    <w:rsid w:val="00B2146A"/>
    <w:rsid w:val="00B41A4E"/>
    <w:rsid w:val="00B4666E"/>
    <w:rsid w:val="00B647B3"/>
    <w:rsid w:val="00B94C81"/>
    <w:rsid w:val="00BC20E4"/>
    <w:rsid w:val="00BE7F5B"/>
    <w:rsid w:val="00BF2BBA"/>
    <w:rsid w:val="00C22D47"/>
    <w:rsid w:val="00C42059"/>
    <w:rsid w:val="00C424F5"/>
    <w:rsid w:val="00C4690C"/>
    <w:rsid w:val="00C558AF"/>
    <w:rsid w:val="00CC780B"/>
    <w:rsid w:val="00CE070D"/>
    <w:rsid w:val="00D03466"/>
    <w:rsid w:val="00D1166A"/>
    <w:rsid w:val="00D23348"/>
    <w:rsid w:val="00D27D0B"/>
    <w:rsid w:val="00D564B2"/>
    <w:rsid w:val="00D56940"/>
    <w:rsid w:val="00D73E97"/>
    <w:rsid w:val="00D943A8"/>
    <w:rsid w:val="00DC2E1D"/>
    <w:rsid w:val="00DE22F4"/>
    <w:rsid w:val="00DE495C"/>
    <w:rsid w:val="00DF217C"/>
    <w:rsid w:val="00DF2246"/>
    <w:rsid w:val="00DF7569"/>
    <w:rsid w:val="00E05242"/>
    <w:rsid w:val="00E1090A"/>
    <w:rsid w:val="00E371D9"/>
    <w:rsid w:val="00E81E33"/>
    <w:rsid w:val="00E92F5C"/>
    <w:rsid w:val="00E95C00"/>
    <w:rsid w:val="00EB3344"/>
    <w:rsid w:val="00ED19B5"/>
    <w:rsid w:val="00EF7887"/>
    <w:rsid w:val="00F409EC"/>
    <w:rsid w:val="00F4435F"/>
    <w:rsid w:val="00F45C09"/>
    <w:rsid w:val="00F51466"/>
    <w:rsid w:val="00F8580C"/>
    <w:rsid w:val="00FA5727"/>
    <w:rsid w:val="00FB25E4"/>
    <w:rsid w:val="00FC1728"/>
    <w:rsid w:val="00FE7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E0E96AE"/>
  <w14:defaultImageDpi w14:val="300"/>
  <w15:chartTrackingRefBased/>
  <w15:docId w15:val="{EF48BBDD-A4AA-F245-812B-CF51D7A06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pacing w:val="-5"/>
      <w:lang w:val="en-US" w:eastAsia="en-US"/>
    </w:rPr>
  </w:style>
  <w:style w:type="paragraph" w:styleId="Heading1">
    <w:name w:val="heading 1"/>
    <w:basedOn w:val="Normal"/>
    <w:next w:val="BodyText"/>
    <w:qFormat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BodyText"/>
    <w:qFormat/>
    <w:pPr>
      <w:keepNext/>
      <w:keepLines/>
      <w:spacing w:line="200" w:lineRule="atLeast"/>
      <w:outlineLvl w:val="1"/>
    </w:pPr>
    <w:rPr>
      <w:rFonts w:ascii="Arial Black" w:hAnsi="Arial Black"/>
      <w:spacing w:val="-10"/>
      <w:kern w:val="28"/>
    </w:rPr>
  </w:style>
  <w:style w:type="paragraph" w:styleId="Heading3">
    <w:name w:val="heading 3"/>
    <w:basedOn w:val="Normal"/>
    <w:next w:val="BodyText"/>
    <w:qFormat/>
    <w:pPr>
      <w:keepNext/>
      <w:keepLines/>
      <w:spacing w:line="180" w:lineRule="atLeast"/>
      <w:ind w:left="360"/>
      <w:outlineLvl w:val="2"/>
    </w:pPr>
    <w:rPr>
      <w:rFonts w:ascii="Arial Black" w:hAnsi="Arial Black"/>
      <w:kern w:val="28"/>
    </w:rPr>
  </w:style>
  <w:style w:type="paragraph" w:styleId="Heading4">
    <w:name w:val="heading 4"/>
    <w:basedOn w:val="Normal"/>
    <w:next w:val="BodyText"/>
    <w:qFormat/>
    <w:pPr>
      <w:keepNext/>
      <w:keepLines/>
      <w:spacing w:line="180" w:lineRule="atLeast"/>
      <w:ind w:left="720"/>
      <w:outlineLvl w:val="3"/>
    </w:pPr>
    <w:rPr>
      <w:rFonts w:ascii="Arial Black" w:hAnsi="Arial Black"/>
      <w:spacing w:val="-2"/>
      <w:kern w:val="28"/>
      <w:sz w:val="18"/>
    </w:rPr>
  </w:style>
  <w:style w:type="paragraph" w:styleId="Heading5">
    <w:name w:val="heading 5"/>
    <w:basedOn w:val="Normal"/>
    <w:next w:val="BodyText"/>
    <w:qFormat/>
    <w:pPr>
      <w:keepNext/>
      <w:keepLines/>
      <w:spacing w:line="180" w:lineRule="atLeast"/>
      <w:ind w:left="1080"/>
      <w:outlineLvl w:val="4"/>
    </w:pPr>
    <w:rPr>
      <w:rFonts w:ascii="Arial Black" w:hAnsi="Arial Black"/>
      <w:spacing w:val="-2"/>
      <w:kern w:val="28"/>
      <w:sz w:val="1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Staccato555 BT" w:hAnsi="Staccato555 BT"/>
      <w:color w:val="008080"/>
      <w:sz w:val="56"/>
      <w:lang w:val="en-GB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Staccato555 BT" w:hAnsi="Staccato555 BT"/>
      <w:color w:val="000080"/>
      <w:sz w:val="144"/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after="220" w:line="180" w:lineRule="atLeast"/>
      <w:jc w:val="both"/>
    </w:pPr>
  </w:style>
  <w:style w:type="character" w:customStyle="1" w:styleId="Checkbox">
    <w:name w:val="Checkbox"/>
    <w:rPr>
      <w:rFonts w:ascii="Times New Roman" w:hAnsi="Times New Roman"/>
      <w:sz w:val="22"/>
    </w:rPr>
  </w:style>
  <w:style w:type="paragraph" w:customStyle="1" w:styleId="CompanyName">
    <w:name w:val="Company Name"/>
    <w:basedOn w:val="Normal"/>
    <w:pPr>
      <w:keepLines/>
      <w:framePr w:w="3557" w:hSpace="187" w:vSpace="187" w:wrap="notBeside" w:vAnchor="page" w:hAnchor="page" w:x="7345" w:y="1009" w:anchorLock="1"/>
      <w:pBdr>
        <w:top w:val="single" w:sz="6" w:space="9" w:color="auto"/>
        <w:left w:val="single" w:sz="6" w:space="9" w:color="auto"/>
        <w:bottom w:val="single" w:sz="6" w:space="9" w:color="auto"/>
        <w:right w:val="single" w:sz="6" w:space="9" w:color="auto"/>
      </w:pBdr>
      <w:shd w:val="solid" w:color="auto" w:fill="auto"/>
      <w:spacing w:line="320" w:lineRule="exact"/>
    </w:pPr>
    <w:rPr>
      <w:rFonts w:ascii="Arial Black" w:hAnsi="Arial Black"/>
      <w:spacing w:val="-15"/>
      <w:position w:val="-2"/>
      <w:sz w:val="32"/>
    </w:rPr>
  </w:style>
  <w:style w:type="paragraph" w:customStyle="1" w:styleId="DocumentLabel">
    <w:name w:val="Document Label"/>
    <w:basedOn w:val="Normal"/>
    <w:pPr>
      <w:keepNext/>
      <w:keepLines/>
      <w:spacing w:before="400" w:after="120" w:line="240" w:lineRule="atLeast"/>
      <w:ind w:left="-840"/>
    </w:pPr>
    <w:rPr>
      <w:rFonts w:ascii="Arial Black" w:hAnsi="Arial Black"/>
      <w:spacing w:val="-100"/>
      <w:kern w:val="28"/>
      <w:sz w:val="108"/>
    </w:rPr>
  </w:style>
  <w:style w:type="character" w:styleId="Emphasis">
    <w:name w:val="Emphasis"/>
    <w:qFormat/>
    <w:rPr>
      <w:rFonts w:ascii="Arial Black" w:hAnsi="Arial Black"/>
      <w:sz w:val="18"/>
    </w:rPr>
  </w:style>
  <w:style w:type="paragraph" w:customStyle="1" w:styleId="HeaderBase">
    <w:name w:val="Header Base"/>
    <w:basedOn w:val="BodyText"/>
    <w:pPr>
      <w:keepLines/>
      <w:tabs>
        <w:tab w:val="center" w:pos="4320"/>
        <w:tab w:val="right" w:pos="8640"/>
      </w:tabs>
      <w:spacing w:after="0"/>
    </w:pPr>
  </w:style>
  <w:style w:type="paragraph" w:styleId="Footer">
    <w:name w:val="footer"/>
    <w:basedOn w:val="HeaderBase"/>
    <w:pPr>
      <w:spacing w:before="600"/>
    </w:pPr>
    <w:rPr>
      <w:sz w:val="18"/>
    </w:rPr>
  </w:style>
  <w:style w:type="paragraph" w:styleId="Header">
    <w:name w:val="header"/>
    <w:basedOn w:val="HeaderBase"/>
    <w:pPr>
      <w:spacing w:after="600"/>
    </w:pPr>
  </w:style>
  <w:style w:type="paragraph" w:customStyle="1" w:styleId="HeadingBase">
    <w:name w:val="Heading Base"/>
    <w:basedOn w:val="BodyText"/>
    <w:next w:val="BodyText"/>
    <w:pPr>
      <w:keepNext/>
      <w:keepLines/>
      <w:spacing w:after="0"/>
      <w:jc w:val="left"/>
    </w:pPr>
    <w:rPr>
      <w:rFonts w:ascii="Arial Black" w:hAnsi="Arial Black"/>
      <w:spacing w:val="-10"/>
      <w:kern w:val="28"/>
    </w:rPr>
  </w:style>
  <w:style w:type="paragraph" w:styleId="MessageHeader">
    <w:name w:val="Message Header"/>
    <w:basedOn w:val="BodyText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</w:style>
  <w:style w:type="character" w:customStyle="1" w:styleId="MessageHeaderLabel">
    <w:name w:val="Message Header Label"/>
    <w:rPr>
      <w:rFonts w:ascii="Arial Black" w:hAnsi="Arial Black"/>
      <w:sz w:val="18"/>
    </w:rPr>
  </w:style>
  <w:style w:type="paragraph" w:customStyle="1" w:styleId="MessageHeaderLast">
    <w:name w:val="Message Header Last"/>
    <w:basedOn w:val="MessageHeader"/>
    <w:next w:val="BodyText"/>
    <w:pPr>
      <w:pBdr>
        <w:bottom w:val="single" w:sz="6" w:space="19" w:color="auto"/>
        <w:between w:val="single" w:sz="6" w:space="19" w:color="auto"/>
      </w:pBdr>
      <w:tabs>
        <w:tab w:val="left" w:pos="1267"/>
        <w:tab w:val="left" w:pos="2938"/>
      </w:tabs>
      <w:spacing w:before="120" w:after="120"/>
      <w:ind w:left="0" w:firstLine="0"/>
    </w:pPr>
  </w:style>
  <w:style w:type="paragraph" w:styleId="NormalIndent">
    <w:name w:val="Normal Indent"/>
    <w:basedOn w:val="Normal"/>
    <w:pPr>
      <w:ind w:left="720"/>
    </w:pPr>
  </w:style>
  <w:style w:type="character" w:styleId="PageNumber">
    <w:name w:val="page number"/>
    <w:rPr>
      <w:sz w:val="18"/>
    </w:rPr>
  </w:style>
  <w:style w:type="paragraph" w:customStyle="1" w:styleId="ReturnAddress">
    <w:name w:val="Return Address"/>
    <w:basedOn w:val="Normal"/>
    <w:pPr>
      <w:keepLines/>
      <w:framePr w:w="5040" w:hSpace="187" w:vSpace="187" w:wrap="notBeside" w:vAnchor="page" w:hAnchor="margin" w:y="966" w:anchorLock="1"/>
      <w:spacing w:line="200" w:lineRule="atLeast"/>
    </w:pPr>
    <w:rPr>
      <w:spacing w:val="-2"/>
      <w:sz w:val="16"/>
    </w:rPr>
  </w:style>
  <w:style w:type="paragraph" w:customStyle="1" w:styleId="SignatureName">
    <w:name w:val="Signature Name"/>
    <w:basedOn w:val="Normal"/>
    <w:next w:val="Normal"/>
    <w:pPr>
      <w:keepNext/>
      <w:keepLines/>
      <w:spacing w:before="660" w:line="180" w:lineRule="atLeast"/>
      <w:jc w:val="both"/>
    </w:pPr>
  </w:style>
  <w:style w:type="character" w:customStyle="1" w:styleId="Slogan">
    <w:name w:val="Slogan"/>
    <w:rPr>
      <w:rFonts w:ascii="Arial Black" w:hAnsi="Arial Black"/>
      <w:spacing w:val="-10"/>
      <w:position w:val="2"/>
      <w:sz w:val="19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374BD4"/>
    <w:rPr>
      <w:rFonts w:ascii="Tahoma" w:hAnsi="Tahoma" w:cs="Tahoma"/>
      <w:sz w:val="16"/>
      <w:szCs w:val="16"/>
    </w:rPr>
  </w:style>
  <w:style w:type="character" w:styleId="Strong">
    <w:name w:val="Strong"/>
    <w:qFormat/>
    <w:rsid w:val="002D484A"/>
    <w:rPr>
      <w:b/>
      <w:bCs/>
    </w:rPr>
  </w:style>
  <w:style w:type="paragraph" w:styleId="NormalWeb">
    <w:name w:val="Normal (Web)"/>
    <w:basedOn w:val="Normal"/>
    <w:uiPriority w:val="99"/>
    <w:unhideWhenUsed/>
    <w:rsid w:val="00FE78F8"/>
    <w:pPr>
      <w:spacing w:before="100" w:beforeAutospacing="1" w:after="100" w:afterAutospacing="1"/>
    </w:pPr>
    <w:rPr>
      <w:rFonts w:ascii="Times New Roman" w:hAnsi="Times New Roman"/>
      <w:spacing w:val="0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85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8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5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9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6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blocked::http://www.morethansport.com/" TargetMode="Externa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BG\Purchase%20Ord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C:\Program Files\Microsoft Office\Templates\CBG\Purchase Order.dot</Template>
  <TotalTime>0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Fax Coversheet</vt:lpstr>
    </vt:vector>
  </TitlesOfParts>
  <Company/>
  <LinksUpToDate>false</LinksUpToDate>
  <CharactersWithSpaces>673</CharactersWithSpaces>
  <SharedDoc>false</SharedDoc>
  <HLinks>
    <vt:vector size="6" baseType="variant">
      <vt:variant>
        <vt:i4>6291583</vt:i4>
      </vt:variant>
      <vt:variant>
        <vt:i4>3</vt:i4>
      </vt:variant>
      <vt:variant>
        <vt:i4>0</vt:i4>
      </vt:variant>
      <vt:variant>
        <vt:i4>5</vt:i4>
      </vt:variant>
      <vt:variant>
        <vt:lpwstr>blocked::http://www.morethansport.com/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 Coversheet</dc:title>
  <dc:subject/>
  <dc:creator>Rudd</dc:creator>
  <cp:keywords/>
  <cp:lastModifiedBy>Kes Rudd</cp:lastModifiedBy>
  <cp:revision>3</cp:revision>
  <cp:lastPrinted>2024-11-19T14:06:00Z</cp:lastPrinted>
  <dcterms:created xsi:type="dcterms:W3CDTF">2024-11-19T14:05:00Z</dcterms:created>
  <dcterms:modified xsi:type="dcterms:W3CDTF">2024-11-19T14:06:00Z</dcterms:modified>
</cp:coreProperties>
</file>