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3C408F36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  <w:r w:rsidR="007235AC">
              <w:rPr>
                <w:rFonts w:ascii="Roboto" w:hAnsi="Roboto"/>
                <w:sz w:val="24"/>
                <w:szCs w:val="24"/>
              </w:rPr>
              <w:t xml:space="preserve"> / Mel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261BB39E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7459D9">
              <w:rPr>
                <w:rFonts w:ascii="Roboto" w:hAnsi="Roboto"/>
                <w:noProof/>
                <w:sz w:val="24"/>
                <w:szCs w:val="24"/>
              </w:rPr>
              <w:t>Tuesday, January 30, 2024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55F7ACEB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654433">
              <w:rPr>
                <w:rFonts w:ascii="Roboto" w:hAnsi="Roboto"/>
                <w:sz w:val="24"/>
                <w:szCs w:val="24"/>
              </w:rPr>
              <w:t>5</w:t>
            </w:r>
            <w:r w:rsidR="007459D9">
              <w:rPr>
                <w:rFonts w:ascii="Roboto" w:hAnsi="Roboto"/>
                <w:sz w:val="24"/>
                <w:szCs w:val="24"/>
              </w:rPr>
              <w:t>14</w:t>
            </w:r>
          </w:p>
        </w:tc>
      </w:tr>
    </w:tbl>
    <w:p w14:paraId="2CF99A85" w14:textId="57B5FA5A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7459D9">
        <w:rPr>
          <w:rFonts w:ascii="Roboto" w:hAnsi="Roboto" w:cs="Arial"/>
          <w:sz w:val="24"/>
          <w:szCs w:val="24"/>
        </w:rPr>
        <w:t>100</w:t>
      </w:r>
    </w:p>
    <w:p w14:paraId="0D2EB673" w14:textId="15EA1944" w:rsidR="00BC20E4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r w:rsidR="007459D9">
        <w:rPr>
          <w:rFonts w:ascii="Roboto" w:hAnsi="Roboto" w:cs="Arial"/>
          <w:sz w:val="24"/>
          <w:szCs w:val="24"/>
        </w:rPr>
        <w:t>Kingsgate drawstring bag</w:t>
      </w:r>
      <w:r w:rsidR="00867BA9" w:rsidRPr="00867BA9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</w:t>
      </w:r>
      <w:r w:rsidR="00867BA9" w:rsidRPr="00867BA9">
        <w:rPr>
          <w:rFonts w:ascii="Roboto" w:hAnsi="Roboto"/>
          <w:color w:val="000000"/>
          <w:sz w:val="24"/>
          <w:szCs w:val="24"/>
          <w:shd w:val="clear" w:color="auto" w:fill="FFFFFF"/>
        </w:rPr>
        <w:t>B5366</w:t>
      </w:r>
    </w:p>
    <w:p w14:paraId="0B3B52A8" w14:textId="1B0BABF4" w:rsidR="00BC20E4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Colour </w:t>
      </w:r>
      <w:r w:rsidR="00867BA9">
        <w:rPr>
          <w:rFonts w:ascii="Roboto" w:hAnsi="Roboto" w:cs="Arial"/>
          <w:sz w:val="24"/>
          <w:szCs w:val="24"/>
        </w:rPr>
        <w:tab/>
        <w:t>Turquoise</w:t>
      </w:r>
      <w:r>
        <w:rPr>
          <w:rFonts w:ascii="Roboto" w:hAnsi="Roboto" w:cs="Arial"/>
          <w:sz w:val="24"/>
          <w:szCs w:val="24"/>
        </w:rPr>
        <w:t xml:space="preserve"> </w:t>
      </w:r>
    </w:p>
    <w:p w14:paraId="58020540" w14:textId="4D419271" w:rsidR="00867BA9" w:rsidRDefault="00867BA9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Artwork </w:t>
      </w:r>
      <w:r>
        <w:rPr>
          <w:rFonts w:ascii="Roboto" w:hAnsi="Roboto" w:cs="Arial"/>
          <w:sz w:val="24"/>
          <w:szCs w:val="24"/>
        </w:rPr>
        <w:tab/>
        <w:t xml:space="preserve">1 colour 1 side white print of the Pilates Heaven design as previously done </w:t>
      </w:r>
      <w:proofErr w:type="gramStart"/>
      <w:r>
        <w:rPr>
          <w:rFonts w:ascii="Roboto" w:hAnsi="Roboto" w:cs="Arial"/>
          <w:sz w:val="24"/>
          <w:szCs w:val="24"/>
        </w:rPr>
        <w:t>2018</w:t>
      </w:r>
      <w:proofErr w:type="gramEnd"/>
    </w:p>
    <w:p w14:paraId="54122669" w14:textId="193CDA30" w:rsidR="00867BA9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67BA9">
        <w:rPr>
          <w:rFonts w:ascii="Roboto" w:hAnsi="Roboto" w:cs="Arial"/>
          <w:sz w:val="24"/>
          <w:szCs w:val="24"/>
        </w:rPr>
        <w:t>1.04</w:t>
      </w:r>
    </w:p>
    <w:p w14:paraId="09C33023" w14:textId="749C0E6D" w:rsidR="00740325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</w:r>
      <w:r w:rsidR="007235AC">
        <w:rPr>
          <w:rFonts w:ascii="Roboto" w:hAnsi="Roboto" w:cs="Arial"/>
          <w:sz w:val="24"/>
          <w:szCs w:val="24"/>
        </w:rPr>
        <w:t>£</w:t>
      </w:r>
      <w:r w:rsidR="00867BA9">
        <w:rPr>
          <w:rFonts w:ascii="Roboto" w:hAnsi="Roboto" w:cs="Arial"/>
          <w:sz w:val="24"/>
          <w:szCs w:val="24"/>
        </w:rPr>
        <w:t>11</w:t>
      </w:r>
    </w:p>
    <w:p w14:paraId="05123773" w14:textId="0FD2A12B" w:rsidR="00867BA9" w:rsidRPr="00FE78F8" w:rsidRDefault="00867BA9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Origination</w:t>
      </w:r>
      <w:r>
        <w:rPr>
          <w:rFonts w:ascii="Roboto" w:hAnsi="Roboto" w:cs="Arial"/>
          <w:sz w:val="24"/>
          <w:szCs w:val="24"/>
        </w:rPr>
        <w:tab/>
        <w:t>£25</w:t>
      </w:r>
    </w:p>
    <w:p w14:paraId="49DE4D77" w14:textId="77777777" w:rsidR="00867BA9" w:rsidRPr="002C3BA2" w:rsidRDefault="00867BA9" w:rsidP="00867BA9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2C3BA2">
        <w:rPr>
          <w:rFonts w:ascii="Roboto" w:hAnsi="Roboto" w:cs="Arial"/>
          <w:sz w:val="24"/>
          <w:szCs w:val="24"/>
        </w:rPr>
        <w:t>Under plain cover Delivery Address direct to client</w:t>
      </w:r>
    </w:p>
    <w:p w14:paraId="704E97CF" w14:textId="77777777" w:rsidR="00867BA9" w:rsidRPr="002C3BA2" w:rsidRDefault="00867BA9" w:rsidP="00867BA9">
      <w:pPr>
        <w:widowControl w:val="0"/>
        <w:autoSpaceDE w:val="0"/>
        <w:autoSpaceDN w:val="0"/>
        <w:adjustRightInd w:val="0"/>
        <w:rPr>
          <w:rFonts w:ascii="Roboto" w:hAnsi="Roboto" w:cs="Arial"/>
          <w:spacing w:val="0"/>
          <w:sz w:val="24"/>
          <w:szCs w:val="24"/>
        </w:rPr>
      </w:pPr>
      <w:r w:rsidRPr="002C3BA2">
        <w:rPr>
          <w:rFonts w:ascii="Roboto" w:hAnsi="Roboto" w:cs="Arial"/>
          <w:spacing w:val="0"/>
          <w:sz w:val="24"/>
          <w:szCs w:val="24"/>
        </w:rPr>
        <w:t xml:space="preserve">Bev Francis, Pilates Heaven </w:t>
      </w:r>
      <w:r w:rsidRPr="002C3BA2">
        <w:rPr>
          <w:rFonts w:ascii="Roboto" w:hAnsi="Roboto" w:cs="Arial"/>
          <w:color w:val="222222"/>
          <w:sz w:val="24"/>
          <w:szCs w:val="24"/>
          <w:shd w:val="clear" w:color="auto" w:fill="FFFFFF"/>
        </w:rPr>
        <w:t xml:space="preserve">38 Eastern Rd, Sutton </w:t>
      </w:r>
      <w:proofErr w:type="spellStart"/>
      <w:r w:rsidRPr="002C3BA2">
        <w:rPr>
          <w:rFonts w:ascii="Roboto" w:hAnsi="Roboto" w:cs="Arial"/>
          <w:color w:val="222222"/>
          <w:sz w:val="24"/>
          <w:szCs w:val="24"/>
          <w:shd w:val="clear" w:color="auto" w:fill="FFFFFF"/>
        </w:rPr>
        <w:t>Coldfield</w:t>
      </w:r>
      <w:proofErr w:type="spellEnd"/>
      <w:r w:rsidRPr="002C3BA2">
        <w:rPr>
          <w:rFonts w:ascii="Roboto" w:hAnsi="Roboto" w:cs="Arial"/>
          <w:color w:val="222222"/>
          <w:sz w:val="24"/>
          <w:szCs w:val="24"/>
          <w:shd w:val="clear" w:color="auto" w:fill="FFFFFF"/>
        </w:rPr>
        <w:t>, B73 5NU</w:t>
      </w:r>
    </w:p>
    <w:p w14:paraId="4427C0E2" w14:textId="22EA0CED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106077">
        <w:rPr>
          <w:rFonts w:ascii="Roboto" w:hAnsi="Roboto" w:cs="Arial"/>
          <w:sz w:val="24"/>
          <w:szCs w:val="24"/>
        </w:rPr>
        <w:t>asap please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D2014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BFBF6" w14:textId="77777777" w:rsidR="008D2014" w:rsidRDefault="008D2014">
      <w:r>
        <w:separator/>
      </w:r>
    </w:p>
  </w:endnote>
  <w:endnote w:type="continuationSeparator" w:id="0">
    <w:p w14:paraId="6F03D5C9" w14:textId="77777777" w:rsidR="008D2014" w:rsidRDefault="008D2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BED9E" w14:textId="77777777" w:rsidR="008D2014" w:rsidRDefault="008D2014">
      <w:r>
        <w:separator/>
      </w:r>
    </w:p>
  </w:footnote>
  <w:footnote w:type="continuationSeparator" w:id="0">
    <w:p w14:paraId="75CC0870" w14:textId="77777777" w:rsidR="008D2014" w:rsidRDefault="008D2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3B6A" w14:textId="03D570E4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7459D9">
      <w:rPr>
        <w:noProof/>
      </w:rPr>
      <w:t>January 30, 2024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61E4" w14:textId="36E1EDEF" w:rsidR="00FA5727" w:rsidRDefault="00FE7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27722406">
          <wp:simplePos x="0" y="0"/>
          <wp:positionH relativeFrom="column">
            <wp:posOffset>23035</wp:posOffset>
          </wp:positionH>
          <wp:positionV relativeFrom="paragraph">
            <wp:posOffset>-336143</wp:posOffset>
          </wp:positionV>
          <wp:extent cx="1886585" cy="1626870"/>
          <wp:effectExtent l="0" t="0" r="5715" b="0"/>
          <wp:wrapTight wrapText="bothSides">
            <wp:wrapPolygon edited="0">
              <wp:start x="0" y="0"/>
              <wp:lineTo x="0" y="21415"/>
              <wp:lineTo x="21520" y="21415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49EA074D">
              <wp:simplePos x="0" y="0"/>
              <wp:positionH relativeFrom="column">
                <wp:posOffset>3940781</wp:posOffset>
              </wp:positionH>
              <wp:positionV relativeFrom="paragraph">
                <wp:posOffset>-222244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2D6A393E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7459D9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30/01/24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7459D9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13:25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-17.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2D6A393E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7459D9">
                      <w:rPr>
                        <w:rFonts w:ascii="Roboto" w:hAnsi="Roboto"/>
                        <w:noProof/>
                        <w:lang w:val="en-GB"/>
                      </w:rPr>
                      <w:t>30/01/24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7459D9">
                      <w:rPr>
                        <w:rFonts w:ascii="Roboto" w:hAnsi="Roboto"/>
                        <w:noProof/>
                        <w:lang w:val="en-GB"/>
                      </w:rPr>
                      <w:t>13:25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106077"/>
    <w:rsid w:val="00113F2D"/>
    <w:rsid w:val="00117E4C"/>
    <w:rsid w:val="001230D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95CBA"/>
    <w:rsid w:val="002A4A53"/>
    <w:rsid w:val="002B1B6A"/>
    <w:rsid w:val="002D0433"/>
    <w:rsid w:val="002D1588"/>
    <w:rsid w:val="002D484A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42810"/>
    <w:rsid w:val="00460C63"/>
    <w:rsid w:val="004750D2"/>
    <w:rsid w:val="004D1ABF"/>
    <w:rsid w:val="005276AE"/>
    <w:rsid w:val="005326D9"/>
    <w:rsid w:val="0056178F"/>
    <w:rsid w:val="00562F89"/>
    <w:rsid w:val="00574C7D"/>
    <w:rsid w:val="00575724"/>
    <w:rsid w:val="005E4466"/>
    <w:rsid w:val="005F4496"/>
    <w:rsid w:val="005F6D31"/>
    <w:rsid w:val="00601789"/>
    <w:rsid w:val="00614FBF"/>
    <w:rsid w:val="006157B5"/>
    <w:rsid w:val="00633982"/>
    <w:rsid w:val="006540D9"/>
    <w:rsid w:val="00654433"/>
    <w:rsid w:val="00661D0D"/>
    <w:rsid w:val="00677199"/>
    <w:rsid w:val="007209E0"/>
    <w:rsid w:val="00721E16"/>
    <w:rsid w:val="007235AC"/>
    <w:rsid w:val="00740325"/>
    <w:rsid w:val="007459D9"/>
    <w:rsid w:val="007644A3"/>
    <w:rsid w:val="00770776"/>
    <w:rsid w:val="00773940"/>
    <w:rsid w:val="00774619"/>
    <w:rsid w:val="007E2EE5"/>
    <w:rsid w:val="00834D25"/>
    <w:rsid w:val="00840016"/>
    <w:rsid w:val="00847E36"/>
    <w:rsid w:val="00863177"/>
    <w:rsid w:val="00867BA9"/>
    <w:rsid w:val="00873A64"/>
    <w:rsid w:val="00885340"/>
    <w:rsid w:val="008A3139"/>
    <w:rsid w:val="008B327D"/>
    <w:rsid w:val="008B7872"/>
    <w:rsid w:val="008D2014"/>
    <w:rsid w:val="008D5B07"/>
    <w:rsid w:val="008E1127"/>
    <w:rsid w:val="008E11B8"/>
    <w:rsid w:val="008F1EDB"/>
    <w:rsid w:val="008F4AA3"/>
    <w:rsid w:val="009306C6"/>
    <w:rsid w:val="00981B1F"/>
    <w:rsid w:val="009C1F70"/>
    <w:rsid w:val="009E0484"/>
    <w:rsid w:val="00A06162"/>
    <w:rsid w:val="00A27D8D"/>
    <w:rsid w:val="00A6244F"/>
    <w:rsid w:val="00A6722B"/>
    <w:rsid w:val="00A67350"/>
    <w:rsid w:val="00AA4EAE"/>
    <w:rsid w:val="00AC1232"/>
    <w:rsid w:val="00AE1565"/>
    <w:rsid w:val="00B06DB2"/>
    <w:rsid w:val="00B2146A"/>
    <w:rsid w:val="00B41A4E"/>
    <w:rsid w:val="00B4666E"/>
    <w:rsid w:val="00B647B3"/>
    <w:rsid w:val="00B94C81"/>
    <w:rsid w:val="00BC20E4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1166A"/>
    <w:rsid w:val="00D23348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3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589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Kes Rudd</cp:lastModifiedBy>
  <cp:revision>3</cp:revision>
  <cp:lastPrinted>2023-11-14T09:22:00Z</cp:lastPrinted>
  <dcterms:created xsi:type="dcterms:W3CDTF">2024-01-30T13:28:00Z</dcterms:created>
  <dcterms:modified xsi:type="dcterms:W3CDTF">2024-01-30T13:30:00Z</dcterms:modified>
</cp:coreProperties>
</file>