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0190F87B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D1166A">
              <w:rPr>
                <w:rFonts w:ascii="Roboto" w:hAnsi="Roboto"/>
                <w:noProof/>
                <w:sz w:val="24"/>
                <w:szCs w:val="24"/>
              </w:rPr>
              <w:t>Thursday, November 03, 2022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3E97E51C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73</w:t>
            </w:r>
            <w:r w:rsidR="00D1166A">
              <w:rPr>
                <w:rFonts w:ascii="Roboto" w:hAnsi="Roboto"/>
                <w:sz w:val="24"/>
                <w:szCs w:val="24"/>
              </w:rPr>
              <w:t>90</w:t>
            </w:r>
          </w:p>
        </w:tc>
      </w:tr>
    </w:tbl>
    <w:p w14:paraId="2CF99A85" w14:textId="153DE257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D1166A">
        <w:rPr>
          <w:rFonts w:ascii="Roboto" w:hAnsi="Roboto" w:cs="Arial"/>
          <w:sz w:val="24"/>
          <w:szCs w:val="24"/>
        </w:rPr>
        <w:t>400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2EF1213B" w14:textId="6976E350" w:rsidR="008B7872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</w:t>
      </w:r>
      <w:r w:rsidR="005276AE">
        <w:rPr>
          <w:rFonts w:ascii="Roboto" w:hAnsi="Roboto" w:cs="Arial"/>
          <w:sz w:val="24"/>
          <w:szCs w:val="24"/>
        </w:rPr>
        <w:t xml:space="preserve">craft lined </w:t>
      </w:r>
      <w:r w:rsidR="00FE78F8">
        <w:rPr>
          <w:rFonts w:ascii="Roboto" w:hAnsi="Roboto" w:cs="Arial"/>
          <w:sz w:val="24"/>
          <w:szCs w:val="24"/>
        </w:rPr>
        <w:t>notebook – plain stock</w:t>
      </w:r>
      <w:r w:rsidR="008E11B8">
        <w:rPr>
          <w:rFonts w:ascii="Roboto" w:hAnsi="Roboto" w:cs="Arial"/>
          <w:sz w:val="24"/>
          <w:szCs w:val="24"/>
        </w:rPr>
        <w:t xml:space="preserve"> 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520C8CF3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D1166A">
        <w:rPr>
          <w:rFonts w:ascii="Roboto" w:hAnsi="Roboto" w:cs="Arial"/>
          <w:sz w:val="24"/>
          <w:szCs w:val="24"/>
        </w:rPr>
        <w:t>25</w:t>
      </w:r>
    </w:p>
    <w:p w14:paraId="09C33023" w14:textId="737235FC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  <w:t>£</w:t>
      </w:r>
      <w:r w:rsidR="00D1166A">
        <w:rPr>
          <w:rFonts w:ascii="Roboto" w:hAnsi="Roboto" w:cs="Arial"/>
          <w:sz w:val="24"/>
          <w:szCs w:val="24"/>
        </w:rPr>
        <w:t>50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62B5B" w14:textId="77777777" w:rsidR="00DF7569" w:rsidRDefault="00DF7569">
      <w:r>
        <w:separator/>
      </w:r>
    </w:p>
  </w:endnote>
  <w:endnote w:type="continuationSeparator" w:id="0">
    <w:p w14:paraId="79857345" w14:textId="77777777" w:rsidR="00DF7569" w:rsidRDefault="00DF7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D875C" w14:textId="77777777" w:rsidR="00DF7569" w:rsidRDefault="00DF7569">
      <w:r>
        <w:separator/>
      </w:r>
    </w:p>
  </w:footnote>
  <w:footnote w:type="continuationSeparator" w:id="0">
    <w:p w14:paraId="1D2CED94" w14:textId="77777777" w:rsidR="00DF7569" w:rsidRDefault="00DF7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1441749E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D1166A">
      <w:rPr>
        <w:noProof/>
      </w:rPr>
      <w:t>November 3, 2022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3B1F8AD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1166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03/11/22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1166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11:26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3B1F8AD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1166A">
                      <w:rPr>
                        <w:rFonts w:ascii="Roboto" w:hAnsi="Roboto"/>
                        <w:noProof/>
                        <w:lang w:val="en-GB"/>
                      </w:rPr>
                      <w:t>03/11/22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1166A">
                      <w:rPr>
                        <w:rFonts w:ascii="Roboto" w:hAnsi="Roboto"/>
                        <w:noProof/>
                        <w:lang w:val="en-GB"/>
                      </w:rPr>
                      <w:t>11:26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21E16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647B3"/>
    <w:rsid w:val="00B94C81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625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2</cp:revision>
  <cp:lastPrinted>2022-06-21T11:46:00Z</cp:lastPrinted>
  <dcterms:created xsi:type="dcterms:W3CDTF">2022-11-03T11:32:00Z</dcterms:created>
  <dcterms:modified xsi:type="dcterms:W3CDTF">2022-11-03T11:32:00Z</dcterms:modified>
</cp:coreProperties>
</file>