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03D5E58F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DF217C">
              <w:rPr>
                <w:rFonts w:ascii="Roboto" w:hAnsi="Roboto"/>
                <w:noProof/>
                <w:sz w:val="24"/>
                <w:szCs w:val="24"/>
              </w:rPr>
              <w:t>Monday, August 01, 2022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5A621DBD" w:rsidR="00A67350" w:rsidRPr="00FE78F8" w:rsidRDefault="00FE78F8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EB3344">
              <w:rPr>
                <w:rFonts w:ascii="Roboto" w:hAnsi="Roboto"/>
                <w:sz w:val="24"/>
                <w:szCs w:val="24"/>
              </w:rPr>
              <w:t>3</w:t>
            </w:r>
            <w:r w:rsidR="005276AE">
              <w:rPr>
                <w:rFonts w:ascii="Roboto" w:hAnsi="Roboto"/>
                <w:sz w:val="24"/>
                <w:szCs w:val="24"/>
              </w:rPr>
              <w:t>45</w:t>
            </w:r>
          </w:p>
        </w:tc>
      </w:tr>
    </w:tbl>
    <w:p w14:paraId="2CF99A85" w14:textId="19639AB2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240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2EF1213B" w14:textId="6976E350" w:rsidR="008B7872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proofErr w:type="spellStart"/>
      <w:r w:rsidR="00FE78F8">
        <w:rPr>
          <w:rFonts w:ascii="Roboto" w:hAnsi="Roboto" w:cs="Arial"/>
          <w:sz w:val="24"/>
          <w:szCs w:val="24"/>
        </w:rPr>
        <w:t>Broadstairs</w:t>
      </w:r>
      <w:proofErr w:type="spellEnd"/>
      <w:r w:rsidR="00FE78F8">
        <w:rPr>
          <w:rFonts w:ascii="Roboto" w:hAnsi="Roboto" w:cs="Arial"/>
          <w:sz w:val="24"/>
          <w:szCs w:val="24"/>
        </w:rPr>
        <w:t xml:space="preserve"> A5 </w:t>
      </w:r>
      <w:r w:rsidR="005276AE">
        <w:rPr>
          <w:rFonts w:ascii="Roboto" w:hAnsi="Roboto" w:cs="Arial"/>
          <w:sz w:val="24"/>
          <w:szCs w:val="24"/>
        </w:rPr>
        <w:t xml:space="preserve">craft lined </w:t>
      </w:r>
      <w:r w:rsidR="00FE78F8">
        <w:rPr>
          <w:rFonts w:ascii="Roboto" w:hAnsi="Roboto" w:cs="Arial"/>
          <w:sz w:val="24"/>
          <w:szCs w:val="24"/>
        </w:rPr>
        <w:t>notebook – plain stock</w:t>
      </w:r>
      <w:r w:rsidR="008E11B8">
        <w:rPr>
          <w:rFonts w:ascii="Roboto" w:hAnsi="Roboto" w:cs="Arial"/>
          <w:sz w:val="24"/>
          <w:szCs w:val="24"/>
        </w:rPr>
        <w:t xml:space="preserve"> 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35FE86D6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1.1</w:t>
      </w:r>
      <w:r w:rsidR="005276AE">
        <w:rPr>
          <w:rFonts w:ascii="Roboto" w:hAnsi="Roboto" w:cs="Arial"/>
          <w:sz w:val="24"/>
          <w:szCs w:val="24"/>
        </w:rPr>
        <w:t>5</w:t>
      </w:r>
    </w:p>
    <w:p w14:paraId="09C33023" w14:textId="657A48D1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  <w:t>£</w:t>
      </w:r>
      <w:r w:rsidR="005276AE">
        <w:rPr>
          <w:rFonts w:ascii="Roboto" w:hAnsi="Roboto" w:cs="Arial"/>
          <w:sz w:val="24"/>
          <w:szCs w:val="24"/>
        </w:rPr>
        <w:t>33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0D4F5416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08DB1" w14:textId="77777777" w:rsidR="00430200" w:rsidRDefault="00430200">
      <w:r>
        <w:separator/>
      </w:r>
    </w:p>
  </w:endnote>
  <w:endnote w:type="continuationSeparator" w:id="0">
    <w:p w14:paraId="4820E37E" w14:textId="77777777" w:rsidR="00430200" w:rsidRDefault="0043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9C522" w14:textId="77777777" w:rsidR="00430200" w:rsidRDefault="00430200">
      <w:r>
        <w:separator/>
      </w:r>
    </w:p>
  </w:footnote>
  <w:footnote w:type="continuationSeparator" w:id="0">
    <w:p w14:paraId="75189A60" w14:textId="77777777" w:rsidR="00430200" w:rsidRDefault="00430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5FBBA480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DF217C">
      <w:rPr>
        <w:noProof/>
      </w:rPr>
      <w:t>August 1, 2022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164 </w:t>
                          </w:r>
                          <w:proofErr w:type="spellStart"/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Battenhall</w:t>
                          </w:r>
                          <w:proofErr w:type="spellEnd"/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0A0510B4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DF217C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01/08/22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DF217C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09:36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164 </w:t>
                    </w:r>
                    <w:proofErr w:type="spellStart"/>
                    <w:r w:rsidRPr="00FE78F8">
                      <w:rPr>
                        <w:rFonts w:ascii="Roboto" w:hAnsi="Roboto"/>
                        <w:lang w:val="en-GB"/>
                      </w:rPr>
                      <w:t>Battenhall</w:t>
                    </w:r>
                    <w:proofErr w:type="spellEnd"/>
                    <w:r w:rsidRPr="00FE78F8">
                      <w:rPr>
                        <w:rFonts w:ascii="Roboto" w:hAnsi="Roboto"/>
                        <w:lang w:val="en-GB"/>
                      </w:rPr>
                      <w:t xml:space="preserve">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0A0510B4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DF217C">
                      <w:rPr>
                        <w:rFonts w:ascii="Roboto" w:hAnsi="Roboto"/>
                        <w:noProof/>
                        <w:lang w:val="en-GB"/>
                      </w:rPr>
                      <w:t>01/08/22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DF217C">
                      <w:rPr>
                        <w:rFonts w:ascii="Roboto" w:hAnsi="Roboto"/>
                        <w:noProof/>
                        <w:lang w:val="en-GB"/>
                      </w:rPr>
                      <w:t>09:36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34E1E"/>
    <w:rsid w:val="00347B16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40325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81B1F"/>
    <w:rsid w:val="009C1F70"/>
    <w:rsid w:val="009E0484"/>
    <w:rsid w:val="00A06162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647B3"/>
    <w:rsid w:val="00B94C81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E05242"/>
    <w:rsid w:val="00E1090A"/>
    <w:rsid w:val="00E371D9"/>
    <w:rsid w:val="00E81E33"/>
    <w:rsid w:val="00E92F5C"/>
    <w:rsid w:val="00E95C00"/>
    <w:rsid w:val="00EB3344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621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3</cp:revision>
  <cp:lastPrinted>2022-06-21T11:46:00Z</cp:lastPrinted>
  <dcterms:created xsi:type="dcterms:W3CDTF">2022-08-01T08:42:00Z</dcterms:created>
  <dcterms:modified xsi:type="dcterms:W3CDTF">2022-08-01T08:44:00Z</dcterms:modified>
</cp:coreProperties>
</file>