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45DDE" w14:textId="77777777" w:rsidR="00902605" w:rsidRDefault="0067066D" w:rsidP="00F661E7">
      <w:r>
        <w:rPr>
          <w:noProof/>
          <w:lang w:val="en-GB" w:eastAsia="en-GB"/>
        </w:rPr>
        <w:drawing>
          <wp:inline distT="0" distB="0" distL="0" distR="0" wp14:anchorId="26F7D4DD" wp14:editId="0CADE6A0">
            <wp:extent cx="1815465" cy="363220"/>
            <wp:effectExtent l="19050" t="0" r="0" b="0"/>
            <wp:docPr id="1" name="Picture 2" descr="bits2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s2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36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605">
        <w:tab/>
      </w:r>
      <w:r w:rsidR="00F661E7">
        <w:t xml:space="preserve">    </w:t>
      </w:r>
      <w:r w:rsidR="00902605">
        <w:tab/>
      </w:r>
      <w:r w:rsidR="00902605">
        <w:tab/>
      </w:r>
      <w:r>
        <w:rPr>
          <w:noProof/>
          <w:lang w:val="en-GB" w:eastAsia="en-GB"/>
        </w:rPr>
        <w:drawing>
          <wp:inline distT="0" distB="0" distL="0" distR="0" wp14:anchorId="06752E6B" wp14:editId="58826B61">
            <wp:extent cx="2568575" cy="1143000"/>
            <wp:effectExtent l="19050" t="0" r="3175" b="0"/>
            <wp:docPr id="2" name="Picture 1" descr="greenbrightsid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enbrightside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605">
        <w:tab/>
      </w:r>
    </w:p>
    <w:p w14:paraId="5051EC22" w14:textId="77777777" w:rsidR="00902605" w:rsidRDefault="00902605" w:rsidP="00902605">
      <w:pPr>
        <w:ind w:left="426" w:hanging="426"/>
      </w:pPr>
    </w:p>
    <w:p w14:paraId="71DCB010" w14:textId="77777777" w:rsidR="00F661E7" w:rsidRDefault="00F661E7" w:rsidP="00902605">
      <w:pPr>
        <w:ind w:left="426" w:hanging="426"/>
      </w:pPr>
    </w:p>
    <w:p w14:paraId="3A5B3C3D" w14:textId="77777777" w:rsidR="00F661E7" w:rsidRDefault="00F661E7" w:rsidP="00902605">
      <w:pPr>
        <w:ind w:left="426" w:hanging="426"/>
      </w:pPr>
    </w:p>
    <w:p w14:paraId="5922D5B0" w14:textId="77777777" w:rsidR="002B676C" w:rsidRDefault="004A45C5" w:rsidP="00902605">
      <w:pPr>
        <w:ind w:left="426" w:hanging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E5E3E09" wp14:editId="207E91EC">
                <wp:simplePos x="0" y="0"/>
                <wp:positionH relativeFrom="column">
                  <wp:posOffset>2235200</wp:posOffset>
                </wp:positionH>
                <wp:positionV relativeFrom="paragraph">
                  <wp:posOffset>57785</wp:posOffset>
                </wp:positionV>
                <wp:extent cx="1547495" cy="1135380"/>
                <wp:effectExtent l="0" t="0" r="0" b="762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C0D43" w14:textId="77777777" w:rsidR="0029518E" w:rsidRDefault="0029518E">
                            <w:pP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034A2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P.O. NUMBER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:</w:t>
                            </w:r>
                          </w:p>
                          <w:p w14:paraId="6291F8EA" w14:textId="6DF2C65A" w:rsidR="00563C78" w:rsidRDefault="00563C78" w:rsidP="00194969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4</w:t>
                            </w:r>
                            <w:r w:rsidR="00440303">
                              <w:rPr>
                                <w:sz w:val="28"/>
                                <w:szCs w:val="28"/>
                                <w:lang w:val="en-GB"/>
                              </w:rPr>
                              <w:t>1624</w:t>
                            </w:r>
                          </w:p>
                          <w:p w14:paraId="665A1AF6" w14:textId="77777777" w:rsidR="0029518E" w:rsidRPr="00BE24E8" w:rsidRDefault="0029518E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5E3E0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76pt;margin-top:4.55pt;width:121.85pt;height:89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">
                <v:textbox>
                  <w:txbxContent>
                    <w:p w14:paraId="598C0D43" w14:textId="77777777" w:rsidR="0029518E" w:rsidRDefault="0029518E">
                      <w:pPr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0034A2">
                        <w:rPr>
                          <w:b/>
                          <w:sz w:val="24"/>
                          <w:szCs w:val="24"/>
                          <w:lang w:val="en-GB"/>
                        </w:rPr>
                        <w:t>P.O. NUMBER</w:t>
                      </w:r>
                      <w:r>
                        <w:rPr>
                          <w:b/>
                          <w:sz w:val="24"/>
                          <w:szCs w:val="24"/>
                          <w:lang w:val="en-GB"/>
                        </w:rPr>
                        <w:t>:</w:t>
                      </w:r>
                    </w:p>
                    <w:p w14:paraId="6291F8EA" w14:textId="6DF2C65A" w:rsidR="00563C78" w:rsidRDefault="00563C78" w:rsidP="00194969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sz w:val="28"/>
                          <w:szCs w:val="28"/>
                          <w:lang w:val="en-GB"/>
                        </w:rPr>
                        <w:t>4</w:t>
                      </w:r>
                      <w:r w:rsidR="00440303">
                        <w:rPr>
                          <w:sz w:val="28"/>
                          <w:szCs w:val="28"/>
                          <w:lang w:val="en-GB"/>
                        </w:rPr>
                        <w:t>1624</w:t>
                      </w:r>
                    </w:p>
                    <w:p w14:paraId="665A1AF6" w14:textId="77777777" w:rsidR="0029518E" w:rsidRPr="00BE24E8" w:rsidRDefault="0029518E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2B0DC7B" wp14:editId="46073B0B">
                <wp:simplePos x="0" y="0"/>
                <wp:positionH relativeFrom="column">
                  <wp:posOffset>5080</wp:posOffset>
                </wp:positionH>
                <wp:positionV relativeFrom="paragraph">
                  <wp:posOffset>57785</wp:posOffset>
                </wp:positionV>
                <wp:extent cx="1943100" cy="706755"/>
                <wp:effectExtent l="0" t="0" r="0" b="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3AF3A" w14:textId="77777777" w:rsidR="0029518E" w:rsidRPr="000034A2" w:rsidRDefault="0029518E" w:rsidP="000034A2">
                            <w:pP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034A2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DATE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:</w:t>
                            </w:r>
                          </w:p>
                          <w:p w14:paraId="3646099B" w14:textId="0E915A92" w:rsidR="0029518E" w:rsidRPr="00BE24E8" w:rsidRDefault="004403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4B4092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62143B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="004B4092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="0062143B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="00563C78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4B4092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0DC7B" id="Text Box 7" o:spid="_x0000_s1027" type="#_x0000_t202" style="position:absolute;left:0;text-align:left;margin-left:.4pt;margin-top:4.55pt;width:153pt;height:55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">
                <v:textbox>
                  <w:txbxContent>
                    <w:p w14:paraId="2763AF3A" w14:textId="77777777" w:rsidR="0029518E" w:rsidRPr="000034A2" w:rsidRDefault="0029518E" w:rsidP="000034A2">
                      <w:pPr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0034A2">
                        <w:rPr>
                          <w:b/>
                          <w:sz w:val="24"/>
                          <w:szCs w:val="24"/>
                          <w:lang w:val="en-GB"/>
                        </w:rPr>
                        <w:t>DATE</w:t>
                      </w:r>
                      <w:r>
                        <w:rPr>
                          <w:b/>
                          <w:sz w:val="24"/>
                          <w:szCs w:val="24"/>
                          <w:lang w:val="en-GB"/>
                        </w:rPr>
                        <w:t>:</w:t>
                      </w:r>
                    </w:p>
                    <w:p w14:paraId="3646099B" w14:textId="0E915A92" w:rsidR="0029518E" w:rsidRPr="00BE24E8" w:rsidRDefault="0044030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="004B4092">
                        <w:rPr>
                          <w:sz w:val="28"/>
                          <w:szCs w:val="28"/>
                        </w:rPr>
                        <w:t>1</w:t>
                      </w:r>
                      <w:r w:rsidR="0062143B">
                        <w:rPr>
                          <w:sz w:val="28"/>
                          <w:szCs w:val="28"/>
                        </w:rPr>
                        <w:t>/</w:t>
                      </w:r>
                      <w:r w:rsidR="004B4092">
                        <w:rPr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="0062143B">
                        <w:rPr>
                          <w:sz w:val="28"/>
                          <w:szCs w:val="28"/>
                        </w:rPr>
                        <w:t>/</w:t>
                      </w:r>
                      <w:r w:rsidR="00563C78">
                        <w:rPr>
                          <w:sz w:val="28"/>
                          <w:szCs w:val="28"/>
                        </w:rPr>
                        <w:t>2</w:t>
                      </w:r>
                      <w:r w:rsidR="004B4092"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E70DF1A" wp14:editId="6B2BB492">
                <wp:simplePos x="0" y="0"/>
                <wp:positionH relativeFrom="column">
                  <wp:posOffset>4182110</wp:posOffset>
                </wp:positionH>
                <wp:positionV relativeFrom="paragraph">
                  <wp:posOffset>57785</wp:posOffset>
                </wp:positionV>
                <wp:extent cx="2231390" cy="14097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3F572" w14:textId="77777777" w:rsidR="0029518E" w:rsidRDefault="0029518E">
                            <w:pP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02605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PRODUCT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:</w:t>
                            </w:r>
                          </w:p>
                          <w:p w14:paraId="7359EE10" w14:textId="0A8A29A9" w:rsidR="004A45C5" w:rsidRPr="004A45C5" w:rsidRDefault="00915A3E" w:rsidP="00E20795">
                            <w:pPr>
                              <w:spacing w:line="360" w:lineRule="auto"/>
                              <w:rPr>
                                <w:rFonts w:ascii="Verdana" w:hAnsi="Verdana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0000"/>
                                <w:sz w:val="20"/>
                                <w:szCs w:val="20"/>
                              </w:rPr>
                              <w:t xml:space="preserve">A5 Larkfield Notebooks in Navy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70DF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329.3pt;margin-top:4.55pt;width:175.7pt;height:11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">
                <v:textbox>
                  <w:txbxContent>
                    <w:p w14:paraId="5843F572" w14:textId="77777777" w:rsidR="0029518E" w:rsidRDefault="0029518E">
                      <w:pPr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902605">
                        <w:rPr>
                          <w:b/>
                          <w:sz w:val="24"/>
                          <w:szCs w:val="24"/>
                          <w:lang w:val="en-GB"/>
                        </w:rPr>
                        <w:t>PRODUCT</w:t>
                      </w:r>
                      <w:r>
                        <w:rPr>
                          <w:b/>
                          <w:sz w:val="24"/>
                          <w:szCs w:val="24"/>
                          <w:lang w:val="en-GB"/>
                        </w:rPr>
                        <w:t>:</w:t>
                      </w:r>
                    </w:p>
                    <w:p w14:paraId="7359EE10" w14:textId="0A8A29A9" w:rsidR="004A45C5" w:rsidRPr="004A45C5" w:rsidRDefault="00915A3E" w:rsidP="00E20795">
                      <w:pPr>
                        <w:spacing w:line="360" w:lineRule="auto"/>
                        <w:rPr>
                          <w:rFonts w:ascii="Verdana" w:hAnsi="Verdana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color w:val="FF0000"/>
                          <w:sz w:val="20"/>
                          <w:szCs w:val="20"/>
                        </w:rPr>
                        <w:t xml:space="preserve">A5 Larkfield Notebooks in Navy </w:t>
                      </w:r>
                    </w:p>
                  </w:txbxContent>
                </v:textbox>
              </v:shape>
            </w:pict>
          </mc:Fallback>
        </mc:AlternateContent>
      </w:r>
      <w:r w:rsidR="00902605">
        <w:tab/>
      </w:r>
    </w:p>
    <w:p w14:paraId="286C9F80" w14:textId="77777777" w:rsidR="00F661E7" w:rsidRDefault="00F661E7" w:rsidP="00902605">
      <w:pPr>
        <w:ind w:left="426" w:hanging="426"/>
      </w:pPr>
    </w:p>
    <w:p w14:paraId="6A2FADD1" w14:textId="77777777" w:rsidR="00F661E7" w:rsidRDefault="004A45C5" w:rsidP="00902605">
      <w:pPr>
        <w:ind w:left="426" w:hanging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BB33DD" wp14:editId="56C14B46">
                <wp:simplePos x="0" y="0"/>
                <wp:positionH relativeFrom="column">
                  <wp:posOffset>5080</wp:posOffset>
                </wp:positionH>
                <wp:positionV relativeFrom="paragraph">
                  <wp:posOffset>242570</wp:posOffset>
                </wp:positionV>
                <wp:extent cx="1943100" cy="1228725"/>
                <wp:effectExtent l="0" t="0" r="0" b="9525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37A82" w14:textId="77777777" w:rsidR="0029518E" w:rsidRDefault="0029518E" w:rsidP="000034A2">
                            <w:pP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UNIT </w:t>
                            </w:r>
                            <w:r w:rsidRPr="000034A2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PRICE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:</w:t>
                            </w:r>
                          </w:p>
                          <w:p w14:paraId="0C0FA87E" w14:textId="6CC4A486" w:rsidR="0029518E" w:rsidRDefault="00667A65" w:rsidP="0029518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Unit cost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29518E" w:rsidRPr="00FB3059">
                              <w:rPr>
                                <w:sz w:val="24"/>
                                <w:szCs w:val="24"/>
                              </w:rPr>
                              <w:t>£</w:t>
                            </w:r>
                            <w:r w:rsidR="00BB398B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B5220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915A3E">
                              <w:rPr>
                                <w:sz w:val="24"/>
                                <w:szCs w:val="24"/>
                              </w:rPr>
                              <w:t>60</w:t>
                            </w:r>
                            <w:r w:rsidR="00B5220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9518E">
                              <w:rPr>
                                <w:sz w:val="24"/>
                                <w:szCs w:val="24"/>
                              </w:rPr>
                              <w:t>each</w:t>
                            </w:r>
                            <w:r w:rsidR="0029518E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Origination: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5B0956">
                              <w:rPr>
                                <w:sz w:val="24"/>
                                <w:szCs w:val="24"/>
                              </w:rPr>
                              <w:t>£</w:t>
                            </w:r>
                            <w:r w:rsidR="00915A3E">
                              <w:rPr>
                                <w:sz w:val="24"/>
                                <w:szCs w:val="24"/>
                              </w:rPr>
                              <w:t>25</w:t>
                            </w:r>
                          </w:p>
                          <w:p w14:paraId="6C1FC2D7" w14:textId="5CCD0ECD" w:rsidR="00667A65" w:rsidRPr="0062143B" w:rsidRDefault="00667A65" w:rsidP="0029518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Delivery: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5B0956">
                              <w:rPr>
                                <w:sz w:val="24"/>
                                <w:szCs w:val="24"/>
                              </w:rPr>
                              <w:t>£</w:t>
                            </w:r>
                            <w:r w:rsidR="00915A3E">
                              <w:rPr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  <w:p w14:paraId="4FBFA664" w14:textId="77777777" w:rsidR="0029518E" w:rsidRPr="0062143B" w:rsidRDefault="002951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B33DD" id="Text Box 6" o:spid="_x0000_s1029" type="#_x0000_t202" style="position:absolute;left:0;text-align:left;margin-left:.4pt;margin-top:19.1pt;width:153pt;height:9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">
                <v:textbox>
                  <w:txbxContent>
                    <w:p w14:paraId="40D37A82" w14:textId="77777777" w:rsidR="0029518E" w:rsidRDefault="0029518E" w:rsidP="000034A2">
                      <w:pPr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GB"/>
                        </w:rPr>
                        <w:t xml:space="preserve">UNIT </w:t>
                      </w:r>
                      <w:r w:rsidRPr="000034A2">
                        <w:rPr>
                          <w:b/>
                          <w:sz w:val="24"/>
                          <w:szCs w:val="24"/>
                          <w:lang w:val="en-GB"/>
                        </w:rPr>
                        <w:t>PRICE</w:t>
                      </w:r>
                      <w:r>
                        <w:rPr>
                          <w:b/>
                          <w:sz w:val="24"/>
                          <w:szCs w:val="24"/>
                          <w:lang w:val="en-GB"/>
                        </w:rPr>
                        <w:t>:</w:t>
                      </w:r>
                    </w:p>
                    <w:p w14:paraId="0C0FA87E" w14:textId="6CC4A486" w:rsidR="0029518E" w:rsidRDefault="00667A65" w:rsidP="0029518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Unit cost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="0029518E" w:rsidRPr="00FB3059">
                        <w:rPr>
                          <w:sz w:val="24"/>
                          <w:szCs w:val="24"/>
                        </w:rPr>
                        <w:t>£</w:t>
                      </w:r>
                      <w:r w:rsidR="00BB398B">
                        <w:rPr>
                          <w:sz w:val="24"/>
                          <w:szCs w:val="24"/>
                        </w:rPr>
                        <w:t>1</w:t>
                      </w:r>
                      <w:r w:rsidR="00B52208">
                        <w:rPr>
                          <w:sz w:val="24"/>
                          <w:szCs w:val="24"/>
                        </w:rPr>
                        <w:t>.</w:t>
                      </w:r>
                      <w:r w:rsidR="00915A3E">
                        <w:rPr>
                          <w:sz w:val="24"/>
                          <w:szCs w:val="24"/>
                        </w:rPr>
                        <w:t>60</w:t>
                      </w:r>
                      <w:r w:rsidR="00B5220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9518E">
                        <w:rPr>
                          <w:sz w:val="24"/>
                          <w:szCs w:val="24"/>
                        </w:rPr>
                        <w:t>each</w:t>
                      </w:r>
                      <w:r w:rsidR="0029518E">
                        <w:rPr>
                          <w:sz w:val="24"/>
                          <w:szCs w:val="24"/>
                        </w:rPr>
                        <w:br/>
                      </w:r>
                      <w:r>
                        <w:rPr>
                          <w:sz w:val="24"/>
                          <w:szCs w:val="24"/>
                        </w:rPr>
                        <w:t>Origination: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="005B0956">
                        <w:rPr>
                          <w:sz w:val="24"/>
                          <w:szCs w:val="24"/>
                        </w:rPr>
                        <w:t>£</w:t>
                      </w:r>
                      <w:r w:rsidR="00915A3E">
                        <w:rPr>
                          <w:sz w:val="24"/>
                          <w:szCs w:val="24"/>
                        </w:rPr>
                        <w:t>25</w:t>
                      </w:r>
                    </w:p>
                    <w:p w14:paraId="6C1FC2D7" w14:textId="5CCD0ECD" w:rsidR="00667A65" w:rsidRPr="0062143B" w:rsidRDefault="00667A65" w:rsidP="0029518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Delivery: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="005B0956">
                        <w:rPr>
                          <w:sz w:val="24"/>
                          <w:szCs w:val="24"/>
                        </w:rPr>
                        <w:t>£</w:t>
                      </w:r>
                      <w:r w:rsidR="00915A3E">
                        <w:rPr>
                          <w:sz w:val="24"/>
                          <w:szCs w:val="24"/>
                        </w:rPr>
                        <w:t>17</w:t>
                      </w:r>
                    </w:p>
                    <w:p w14:paraId="4FBFA664" w14:textId="77777777" w:rsidR="0029518E" w:rsidRPr="0062143B" w:rsidRDefault="0029518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2C0D3B" w14:textId="77777777" w:rsidR="00F661E7" w:rsidRDefault="00F661E7" w:rsidP="00902605">
      <w:pPr>
        <w:ind w:left="426" w:hanging="426"/>
      </w:pPr>
    </w:p>
    <w:p w14:paraId="2F047643" w14:textId="77777777" w:rsidR="00F661E7" w:rsidRDefault="004A45C5" w:rsidP="00902605">
      <w:pPr>
        <w:ind w:left="426" w:hanging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07199CA" wp14:editId="3125C0A9">
                <wp:simplePos x="0" y="0"/>
                <wp:positionH relativeFrom="column">
                  <wp:posOffset>2235200</wp:posOffset>
                </wp:positionH>
                <wp:positionV relativeFrom="paragraph">
                  <wp:posOffset>175260</wp:posOffset>
                </wp:positionV>
                <wp:extent cx="1547495" cy="1106805"/>
                <wp:effectExtent l="0" t="0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1106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DBACA" w14:textId="77777777" w:rsidR="0029518E" w:rsidRDefault="0029518E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 w:rsidRPr="000034A2">
                              <w:rPr>
                                <w:b/>
                                <w:lang w:val="en-GB"/>
                              </w:rPr>
                              <w:t>QUANTITY</w:t>
                            </w:r>
                          </w:p>
                          <w:p w14:paraId="44AF12F7" w14:textId="3C2BF60F" w:rsidR="0029518E" w:rsidRPr="002A6898" w:rsidRDefault="00440303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  <w:lang w:val="en-GB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199CA" id="Text Box 3" o:spid="_x0000_s1030" type="#_x0000_t202" style="position:absolute;left:0;text-align:left;margin-left:176pt;margin-top:13.8pt;width:121.85pt;height:87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">
                <v:textbox>
                  <w:txbxContent>
                    <w:p w14:paraId="0AADBACA" w14:textId="77777777" w:rsidR="0029518E" w:rsidRDefault="0029518E">
                      <w:pPr>
                        <w:rPr>
                          <w:b/>
                          <w:lang w:val="en-GB"/>
                        </w:rPr>
                      </w:pPr>
                      <w:r w:rsidRPr="000034A2">
                        <w:rPr>
                          <w:b/>
                          <w:lang w:val="en-GB"/>
                        </w:rPr>
                        <w:t>QUANTITY</w:t>
                      </w:r>
                    </w:p>
                    <w:p w14:paraId="44AF12F7" w14:textId="3C2BF60F" w:rsidR="0029518E" w:rsidRPr="002A6898" w:rsidRDefault="00440303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sz w:val="24"/>
                          <w:szCs w:val="28"/>
                          <w:lang w:val="en-GB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14:paraId="5939BC68" w14:textId="77777777" w:rsidR="00F661E7" w:rsidRDefault="004A45C5" w:rsidP="00902605">
      <w:pPr>
        <w:ind w:left="426" w:hanging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05CEAEA" wp14:editId="57ACCC7A">
                <wp:simplePos x="0" y="0"/>
                <wp:positionH relativeFrom="column">
                  <wp:posOffset>4182110</wp:posOffset>
                </wp:positionH>
                <wp:positionV relativeFrom="paragraph">
                  <wp:posOffset>63500</wp:posOffset>
                </wp:positionV>
                <wp:extent cx="2231390" cy="1162050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0F656" w14:textId="77777777" w:rsidR="0029518E" w:rsidRDefault="0029518E" w:rsidP="00272D7A">
                            <w:pP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SIDES:</w:t>
                            </w:r>
                          </w:p>
                          <w:p w14:paraId="2BA73C47" w14:textId="2A178D52" w:rsidR="0029518E" w:rsidRPr="000034A2" w:rsidRDefault="00B732B7">
                            <w:pP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One </w:t>
                            </w:r>
                            <w:r w:rsidR="00AF6575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CEAEA" id="Text Box 5" o:spid="_x0000_s1031" type="#_x0000_t202" style="position:absolute;left:0;text-align:left;margin-left:329.3pt;margin-top:5pt;width:175.7pt;height:9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">
                <v:textbox>
                  <w:txbxContent>
                    <w:p w14:paraId="7F70F656" w14:textId="77777777" w:rsidR="0029518E" w:rsidRDefault="0029518E" w:rsidP="00272D7A">
                      <w:pPr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GB"/>
                        </w:rPr>
                        <w:t>SIDES:</w:t>
                      </w:r>
                    </w:p>
                    <w:p w14:paraId="2BA73C47" w14:textId="2A178D52" w:rsidR="0029518E" w:rsidRPr="000034A2" w:rsidRDefault="00B732B7">
                      <w:pPr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GB"/>
                        </w:rPr>
                        <w:t xml:space="preserve">One </w:t>
                      </w:r>
                      <w:r w:rsidR="00AF6575">
                        <w:rPr>
                          <w:b/>
                          <w:sz w:val="24"/>
                          <w:szCs w:val="24"/>
                          <w:lang w:val="en-GB"/>
                        </w:rPr>
                        <w:t>position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16FDDA58" w14:textId="77777777" w:rsidR="00F661E7" w:rsidRDefault="00F661E7" w:rsidP="00902605">
      <w:pPr>
        <w:ind w:left="426" w:hanging="426"/>
      </w:pPr>
    </w:p>
    <w:p w14:paraId="23AE1F69" w14:textId="77777777" w:rsidR="00F661E7" w:rsidRDefault="004A45C5" w:rsidP="00902605">
      <w:pPr>
        <w:ind w:left="426" w:hanging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B2D4A60" wp14:editId="338B077D">
                <wp:simplePos x="0" y="0"/>
                <wp:positionH relativeFrom="column">
                  <wp:posOffset>5080</wp:posOffset>
                </wp:positionH>
                <wp:positionV relativeFrom="paragraph">
                  <wp:posOffset>17145</wp:posOffset>
                </wp:positionV>
                <wp:extent cx="1501140" cy="923925"/>
                <wp:effectExtent l="0" t="0" r="3810" b="952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14EAA" w14:textId="77777777" w:rsidR="0029518E" w:rsidRDefault="0029518E" w:rsidP="000034A2">
                            <w:pP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034A2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COLOURS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:</w:t>
                            </w:r>
                          </w:p>
                          <w:p w14:paraId="7F0A316C" w14:textId="727F391B" w:rsidR="0029518E" w:rsidRDefault="00915A3E" w:rsidP="000034A2">
                            <w:pP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1 colour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D4A60" id="Text Box 4" o:spid="_x0000_s1032" type="#_x0000_t202" style="position:absolute;left:0;text-align:left;margin-left:.4pt;margin-top:1.35pt;width:118.2pt;height:7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">
                <v:textbox>
                  <w:txbxContent>
                    <w:p w14:paraId="6C914EAA" w14:textId="77777777" w:rsidR="0029518E" w:rsidRDefault="0029518E" w:rsidP="000034A2">
                      <w:pPr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0034A2">
                        <w:rPr>
                          <w:b/>
                          <w:sz w:val="24"/>
                          <w:szCs w:val="24"/>
                          <w:lang w:val="en-GB"/>
                        </w:rPr>
                        <w:t>COLOURS</w:t>
                      </w:r>
                      <w:r>
                        <w:rPr>
                          <w:b/>
                          <w:sz w:val="24"/>
                          <w:szCs w:val="24"/>
                          <w:lang w:val="en-GB"/>
                        </w:rPr>
                        <w:t>:</w:t>
                      </w:r>
                    </w:p>
                    <w:p w14:paraId="7F0A316C" w14:textId="727F391B" w:rsidR="0029518E" w:rsidRDefault="00915A3E" w:rsidP="000034A2">
                      <w:pPr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GB"/>
                        </w:rPr>
                        <w:t>1 colour</w:t>
                      </w:r>
                    </w:p>
                  </w:txbxContent>
                </v:textbox>
              </v:shape>
            </w:pict>
          </mc:Fallback>
        </mc:AlternateContent>
      </w:r>
    </w:p>
    <w:p w14:paraId="69F7D6E2" w14:textId="77777777" w:rsidR="00F661E7" w:rsidRDefault="00F661E7" w:rsidP="00902605">
      <w:pPr>
        <w:ind w:left="426" w:hanging="426"/>
      </w:pPr>
    </w:p>
    <w:p w14:paraId="63FB90D7" w14:textId="77777777" w:rsidR="00F661E7" w:rsidRDefault="004A45C5" w:rsidP="00902605">
      <w:pPr>
        <w:ind w:left="426" w:hanging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7AB0C3E" wp14:editId="78018B73">
                <wp:simplePos x="0" y="0"/>
                <wp:positionH relativeFrom="column">
                  <wp:posOffset>3940175</wp:posOffset>
                </wp:positionH>
                <wp:positionV relativeFrom="paragraph">
                  <wp:posOffset>79375</wp:posOffset>
                </wp:positionV>
                <wp:extent cx="2473325" cy="1196975"/>
                <wp:effectExtent l="0" t="0" r="3175" b="3175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325" cy="119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B5E70" w14:textId="77777777" w:rsidR="0029518E" w:rsidRDefault="0029518E">
                            <w:pP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2A6898">
                              <w:rPr>
                                <w:b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DELIVERY UNDER PLAIN COVER BY:</w:t>
                            </w:r>
                          </w:p>
                          <w:p w14:paraId="63F2AAC7" w14:textId="50C1E8F7" w:rsidR="0029518E" w:rsidRDefault="004B4092">
                            <w:pP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0</w:t>
                            </w:r>
                            <w:r w:rsidR="00B732B7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5</w:t>
                            </w:r>
                            <w:r w:rsidR="0062143B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/</w:t>
                            </w:r>
                            <w:r w:rsidR="00BA1E6F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0</w:t>
                            </w:r>
                            <w:r w:rsidR="00B732B7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5</w:t>
                            </w:r>
                            <w:r w:rsidR="0029518E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/</w:t>
                            </w:r>
                            <w:r w:rsidR="00563C78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2</w:t>
                            </w:r>
                            <w:r w:rsidR="00BA1E6F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2</w:t>
                            </w:r>
                          </w:p>
                          <w:p w14:paraId="6F8E880E" w14:textId="77777777" w:rsidR="0029518E" w:rsidRPr="001367BB" w:rsidRDefault="0029518E">
                            <w:pP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B0C3E" id="Text Box 12" o:spid="_x0000_s1033" type="#_x0000_t202" style="position:absolute;left:0;text-align:left;margin-left:310.25pt;margin-top:6.25pt;width:194.75pt;height:94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">
                <v:textbox>
                  <w:txbxContent>
                    <w:p w14:paraId="1BCB5E70" w14:textId="77777777" w:rsidR="0029518E" w:rsidRDefault="0029518E">
                      <w:pPr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2A6898">
                        <w:rPr>
                          <w:b/>
                          <w:sz w:val="24"/>
                          <w:szCs w:val="24"/>
                          <w:highlight w:val="yellow"/>
                          <w:lang w:val="en-GB"/>
                        </w:rPr>
                        <w:t>DELIVERY UNDER PLAIN COVER BY:</w:t>
                      </w:r>
                    </w:p>
                    <w:p w14:paraId="63F2AAC7" w14:textId="50C1E8F7" w:rsidR="0029518E" w:rsidRDefault="004B4092">
                      <w:pPr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GB"/>
                        </w:rPr>
                        <w:t>0</w:t>
                      </w:r>
                      <w:r w:rsidR="00B732B7">
                        <w:rPr>
                          <w:b/>
                          <w:sz w:val="24"/>
                          <w:szCs w:val="24"/>
                          <w:lang w:val="en-GB"/>
                        </w:rPr>
                        <w:t>5</w:t>
                      </w:r>
                      <w:r w:rsidR="0062143B">
                        <w:rPr>
                          <w:b/>
                          <w:sz w:val="24"/>
                          <w:szCs w:val="24"/>
                          <w:lang w:val="en-GB"/>
                        </w:rPr>
                        <w:t>/</w:t>
                      </w:r>
                      <w:r w:rsidR="00BA1E6F">
                        <w:rPr>
                          <w:b/>
                          <w:sz w:val="24"/>
                          <w:szCs w:val="24"/>
                          <w:lang w:val="en-GB"/>
                        </w:rPr>
                        <w:t>0</w:t>
                      </w:r>
                      <w:r w:rsidR="00B732B7">
                        <w:rPr>
                          <w:b/>
                          <w:sz w:val="24"/>
                          <w:szCs w:val="24"/>
                          <w:lang w:val="en-GB"/>
                        </w:rPr>
                        <w:t>5</w:t>
                      </w:r>
                      <w:r w:rsidR="0029518E">
                        <w:rPr>
                          <w:b/>
                          <w:sz w:val="24"/>
                          <w:szCs w:val="24"/>
                          <w:lang w:val="en-GB"/>
                        </w:rPr>
                        <w:t>/</w:t>
                      </w:r>
                      <w:r w:rsidR="00563C78">
                        <w:rPr>
                          <w:b/>
                          <w:sz w:val="24"/>
                          <w:szCs w:val="24"/>
                          <w:lang w:val="en-GB"/>
                        </w:rPr>
                        <w:t>2</w:t>
                      </w:r>
                      <w:r w:rsidR="00BA1E6F">
                        <w:rPr>
                          <w:b/>
                          <w:sz w:val="24"/>
                          <w:szCs w:val="24"/>
                          <w:lang w:val="en-GB"/>
                        </w:rPr>
                        <w:t>2</w:t>
                      </w:r>
                    </w:p>
                    <w:p w14:paraId="6F8E880E" w14:textId="77777777" w:rsidR="0029518E" w:rsidRPr="001367BB" w:rsidRDefault="0029518E">
                      <w:pPr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F061CB" w14:textId="77777777" w:rsidR="00F661E7" w:rsidRDefault="004A45C5" w:rsidP="00902605">
      <w:pPr>
        <w:ind w:left="426" w:hanging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E4FAE64" wp14:editId="01E216A9">
                <wp:simplePos x="0" y="0"/>
                <wp:positionH relativeFrom="column">
                  <wp:posOffset>5080</wp:posOffset>
                </wp:positionH>
                <wp:positionV relativeFrom="paragraph">
                  <wp:posOffset>238760</wp:posOffset>
                </wp:positionV>
                <wp:extent cx="2128520" cy="3086100"/>
                <wp:effectExtent l="0" t="0" r="5080" b="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8520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13DBC" w14:textId="77777777" w:rsidR="0029518E" w:rsidRDefault="0029518E" w:rsidP="00770C3B">
                            <w:pPr>
                              <w:tabs>
                                <w:tab w:val="left" w:pos="2835"/>
                              </w:tabs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D</w:t>
                            </w:r>
                            <w:r w:rsidRPr="000034A2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ELIVERY DETAILS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  <w:p w14:paraId="34CF98E5" w14:textId="25115BA1" w:rsidR="00B83131" w:rsidRDefault="00B83131" w:rsidP="0095111C">
                            <w:pPr>
                              <w:tabs>
                                <w:tab w:val="left" w:pos="2835"/>
                              </w:tabs>
                              <w:jc w:val="center"/>
                              <w:rPr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  <w:lang w:val="en-GB"/>
                              </w:rPr>
                              <w:t>Adam Brown</w:t>
                            </w:r>
                          </w:p>
                          <w:p w14:paraId="078585AC" w14:textId="524ED1B3" w:rsidR="00A43C7A" w:rsidRDefault="00A43C7A" w:rsidP="0095111C">
                            <w:pPr>
                              <w:tabs>
                                <w:tab w:val="left" w:pos="2835"/>
                              </w:tabs>
                              <w:jc w:val="center"/>
                              <w:rPr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  <w:lang w:val="en-GB"/>
                              </w:rPr>
                              <w:t>Field Fisher</w:t>
                            </w:r>
                            <w:r w:rsidR="0095111C">
                              <w:rPr>
                                <w:bCs/>
                                <w:sz w:val="24"/>
                                <w:szCs w:val="24"/>
                                <w:lang w:val="en-GB"/>
                              </w:rPr>
                              <w:t>,</w:t>
                            </w:r>
                          </w:p>
                          <w:p w14:paraId="0B680E18" w14:textId="35CB8DC0" w:rsidR="0095111C" w:rsidRDefault="0095111C" w:rsidP="0095111C">
                            <w:pPr>
                              <w:tabs>
                                <w:tab w:val="left" w:pos="2835"/>
                              </w:tabs>
                              <w:jc w:val="center"/>
                              <w:rPr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  <w:lang w:val="en-GB"/>
                              </w:rPr>
                              <w:t>Riverbank House,</w:t>
                            </w:r>
                          </w:p>
                          <w:p w14:paraId="5DC6EA87" w14:textId="2FB77C06" w:rsidR="0095111C" w:rsidRDefault="0095111C" w:rsidP="0095111C">
                            <w:pPr>
                              <w:tabs>
                                <w:tab w:val="left" w:pos="2835"/>
                              </w:tabs>
                              <w:jc w:val="center"/>
                              <w:rPr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  <w:lang w:val="en-GB"/>
                              </w:rPr>
                              <w:t>2 Swan Lane,</w:t>
                            </w:r>
                          </w:p>
                          <w:p w14:paraId="6A51172F" w14:textId="1142AB75" w:rsidR="0095111C" w:rsidRDefault="0095111C" w:rsidP="0095111C">
                            <w:pPr>
                              <w:tabs>
                                <w:tab w:val="left" w:pos="2835"/>
                              </w:tabs>
                              <w:jc w:val="center"/>
                              <w:rPr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  <w:lang w:val="en-GB"/>
                              </w:rPr>
                              <w:t>London</w:t>
                            </w:r>
                          </w:p>
                          <w:p w14:paraId="4DAC53AA" w14:textId="00C441BB" w:rsidR="0095111C" w:rsidRPr="0095111C" w:rsidRDefault="0095111C" w:rsidP="0095111C">
                            <w:pPr>
                              <w:tabs>
                                <w:tab w:val="left" w:pos="2835"/>
                              </w:tabs>
                              <w:jc w:val="center"/>
                              <w:rPr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  <w:lang w:val="en-GB"/>
                              </w:rPr>
                              <w:t>EC4R 3TT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FAE64" id="Text Box 8" o:spid="_x0000_s1034" type="#_x0000_t202" style="position:absolute;left:0;text-align:left;margin-left:.4pt;margin-top:18.8pt;width:167.6pt;height:24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">
                <v:textbox>
                  <w:txbxContent>
                    <w:p w14:paraId="74813DBC" w14:textId="77777777" w:rsidR="0029518E" w:rsidRDefault="0029518E" w:rsidP="00770C3B">
                      <w:pPr>
                        <w:tabs>
                          <w:tab w:val="left" w:pos="2835"/>
                        </w:tabs>
                        <w:jc w:val="center"/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GB"/>
                        </w:rPr>
                        <w:t>D</w:t>
                      </w:r>
                      <w:r w:rsidRPr="000034A2">
                        <w:rPr>
                          <w:b/>
                          <w:sz w:val="24"/>
                          <w:szCs w:val="24"/>
                          <w:lang w:val="en-GB"/>
                        </w:rPr>
                        <w:t>ELIVERY DETAILS</w:t>
                      </w:r>
                      <w:r>
                        <w:rPr>
                          <w:b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</w:p>
                    <w:p w14:paraId="34CF98E5" w14:textId="25115BA1" w:rsidR="00B83131" w:rsidRDefault="00B83131" w:rsidP="0095111C">
                      <w:pPr>
                        <w:tabs>
                          <w:tab w:val="left" w:pos="2835"/>
                        </w:tabs>
                        <w:jc w:val="center"/>
                        <w:rPr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Cs/>
                          <w:sz w:val="24"/>
                          <w:szCs w:val="24"/>
                          <w:lang w:val="en-GB"/>
                        </w:rPr>
                        <w:t>Adam Brown</w:t>
                      </w:r>
                    </w:p>
                    <w:p w14:paraId="078585AC" w14:textId="524ED1B3" w:rsidR="00A43C7A" w:rsidRDefault="00A43C7A" w:rsidP="0095111C">
                      <w:pPr>
                        <w:tabs>
                          <w:tab w:val="left" w:pos="2835"/>
                        </w:tabs>
                        <w:jc w:val="center"/>
                        <w:rPr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Cs/>
                          <w:sz w:val="24"/>
                          <w:szCs w:val="24"/>
                          <w:lang w:val="en-GB"/>
                        </w:rPr>
                        <w:t>Field Fisher</w:t>
                      </w:r>
                      <w:r w:rsidR="0095111C">
                        <w:rPr>
                          <w:bCs/>
                          <w:sz w:val="24"/>
                          <w:szCs w:val="24"/>
                          <w:lang w:val="en-GB"/>
                        </w:rPr>
                        <w:t>,</w:t>
                      </w:r>
                    </w:p>
                    <w:p w14:paraId="0B680E18" w14:textId="35CB8DC0" w:rsidR="0095111C" w:rsidRDefault="0095111C" w:rsidP="0095111C">
                      <w:pPr>
                        <w:tabs>
                          <w:tab w:val="left" w:pos="2835"/>
                        </w:tabs>
                        <w:jc w:val="center"/>
                        <w:rPr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Cs/>
                          <w:sz w:val="24"/>
                          <w:szCs w:val="24"/>
                          <w:lang w:val="en-GB"/>
                        </w:rPr>
                        <w:t>Riverbank House,</w:t>
                      </w:r>
                    </w:p>
                    <w:p w14:paraId="5DC6EA87" w14:textId="2FB77C06" w:rsidR="0095111C" w:rsidRDefault="0095111C" w:rsidP="0095111C">
                      <w:pPr>
                        <w:tabs>
                          <w:tab w:val="left" w:pos="2835"/>
                        </w:tabs>
                        <w:jc w:val="center"/>
                        <w:rPr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Cs/>
                          <w:sz w:val="24"/>
                          <w:szCs w:val="24"/>
                          <w:lang w:val="en-GB"/>
                        </w:rPr>
                        <w:t>2 Swan Lane,</w:t>
                      </w:r>
                    </w:p>
                    <w:p w14:paraId="6A51172F" w14:textId="1142AB75" w:rsidR="0095111C" w:rsidRDefault="0095111C" w:rsidP="0095111C">
                      <w:pPr>
                        <w:tabs>
                          <w:tab w:val="left" w:pos="2835"/>
                        </w:tabs>
                        <w:jc w:val="center"/>
                        <w:rPr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Cs/>
                          <w:sz w:val="24"/>
                          <w:szCs w:val="24"/>
                          <w:lang w:val="en-GB"/>
                        </w:rPr>
                        <w:t>London</w:t>
                      </w:r>
                    </w:p>
                    <w:p w14:paraId="4DAC53AA" w14:textId="00C441BB" w:rsidR="0095111C" w:rsidRPr="0095111C" w:rsidRDefault="0095111C" w:rsidP="0095111C">
                      <w:pPr>
                        <w:tabs>
                          <w:tab w:val="left" w:pos="2835"/>
                        </w:tabs>
                        <w:jc w:val="center"/>
                        <w:rPr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Cs/>
                          <w:sz w:val="24"/>
                          <w:szCs w:val="24"/>
                          <w:lang w:val="en-GB"/>
                        </w:rPr>
                        <w:t>EC4R 3TT</w:t>
                      </w:r>
                    </w:p>
                  </w:txbxContent>
                </v:textbox>
              </v:shape>
            </w:pict>
          </mc:Fallback>
        </mc:AlternateContent>
      </w:r>
    </w:p>
    <w:p w14:paraId="54E492D8" w14:textId="77777777" w:rsidR="00F661E7" w:rsidRDefault="00F661E7" w:rsidP="00F661E7">
      <w:pPr>
        <w:spacing w:line="240" w:lineRule="auto"/>
        <w:ind w:left="426" w:hanging="426"/>
      </w:pPr>
    </w:p>
    <w:p w14:paraId="5FE24A19" w14:textId="77777777" w:rsidR="00F661E7" w:rsidRDefault="00F661E7" w:rsidP="00F661E7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</w:p>
    <w:p w14:paraId="074194ED" w14:textId="77777777" w:rsidR="00F661E7" w:rsidRDefault="00F661E7" w:rsidP="00F661E7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</w:p>
    <w:p w14:paraId="79FAF487" w14:textId="77777777" w:rsidR="00F661E7" w:rsidRDefault="00F661E7" w:rsidP="00F661E7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</w:p>
    <w:p w14:paraId="2B83D43B" w14:textId="77777777" w:rsidR="00F661E7" w:rsidRDefault="00F661E7" w:rsidP="00F661E7">
      <w:pPr>
        <w:spacing w:after="0" w:line="240" w:lineRule="auto"/>
        <w:rPr>
          <w:b/>
          <w:color w:val="92D050"/>
          <w:sz w:val="28"/>
          <w:szCs w:val="28"/>
          <w:lang w:val="en-GB"/>
        </w:rPr>
      </w:pPr>
    </w:p>
    <w:p w14:paraId="7B71B891" w14:textId="77777777" w:rsidR="00F661E7" w:rsidRDefault="00F661E7" w:rsidP="00F661E7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</w:p>
    <w:p w14:paraId="612B1BAC" w14:textId="77777777" w:rsidR="003219C6" w:rsidRDefault="003219C6" w:rsidP="003219C6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>Brightside Print Design</w:t>
      </w:r>
    </w:p>
    <w:p w14:paraId="4DD1928A" w14:textId="77777777" w:rsidR="003219C6" w:rsidRDefault="003219C6" w:rsidP="003219C6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>Unit 136</w:t>
      </w:r>
    </w:p>
    <w:p w14:paraId="7BEF980A" w14:textId="77777777" w:rsidR="003219C6" w:rsidRDefault="003219C6" w:rsidP="003219C6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 xml:space="preserve">Stratford Workshops </w:t>
      </w:r>
    </w:p>
    <w:p w14:paraId="31A8A4A8" w14:textId="77777777" w:rsidR="003219C6" w:rsidRDefault="003219C6" w:rsidP="003219C6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>Burford Road</w:t>
      </w:r>
    </w:p>
    <w:p w14:paraId="2DC17F99" w14:textId="77777777" w:rsidR="003219C6" w:rsidRDefault="003219C6" w:rsidP="003219C6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>London</w:t>
      </w:r>
    </w:p>
    <w:p w14:paraId="7348DDC1" w14:textId="77777777" w:rsidR="003219C6" w:rsidRDefault="003219C6" w:rsidP="003219C6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>E15 2SP</w:t>
      </w:r>
    </w:p>
    <w:p w14:paraId="4D7038C3" w14:textId="77777777" w:rsidR="003219C6" w:rsidRPr="00F661E7" w:rsidRDefault="003219C6" w:rsidP="003219C6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>Tel: 020 3288 1048</w:t>
      </w:r>
    </w:p>
    <w:p w14:paraId="61B2E493" w14:textId="78D79AE5" w:rsidR="00F661E7" w:rsidRPr="001B4533" w:rsidRDefault="003219C6" w:rsidP="001B4533">
      <w:pPr>
        <w:spacing w:after="0" w:line="240" w:lineRule="auto"/>
        <w:ind w:left="720"/>
        <w:jc w:val="right"/>
        <w:rPr>
          <w:color w:val="C2D69B"/>
        </w:rPr>
      </w:pPr>
      <w:r w:rsidRPr="00F661E7">
        <w:rPr>
          <w:b/>
          <w:color w:val="92D050"/>
          <w:sz w:val="28"/>
          <w:szCs w:val="28"/>
          <w:lang w:val="en-GB"/>
        </w:rPr>
        <w:t>www.brightsideonline.com</w:t>
      </w:r>
    </w:p>
    <w:sectPr w:rsidR="00F661E7" w:rsidRPr="001B4533" w:rsidSect="00F661E7">
      <w:pgSz w:w="12240" w:h="15840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969"/>
    <w:rsid w:val="00002173"/>
    <w:rsid w:val="000034A2"/>
    <w:rsid w:val="00005BD9"/>
    <w:rsid w:val="00007CE4"/>
    <w:rsid w:val="0001347A"/>
    <w:rsid w:val="00014403"/>
    <w:rsid w:val="00014C3B"/>
    <w:rsid w:val="00016B8A"/>
    <w:rsid w:val="00017147"/>
    <w:rsid w:val="00020A12"/>
    <w:rsid w:val="00025473"/>
    <w:rsid w:val="00025B1E"/>
    <w:rsid w:val="00027D71"/>
    <w:rsid w:val="0003314D"/>
    <w:rsid w:val="000346AE"/>
    <w:rsid w:val="00042CFF"/>
    <w:rsid w:val="00047070"/>
    <w:rsid w:val="00047CAB"/>
    <w:rsid w:val="00050CEA"/>
    <w:rsid w:val="00052112"/>
    <w:rsid w:val="000521E6"/>
    <w:rsid w:val="000546BE"/>
    <w:rsid w:val="00061A35"/>
    <w:rsid w:val="000620BD"/>
    <w:rsid w:val="00064DF9"/>
    <w:rsid w:val="00066B05"/>
    <w:rsid w:val="00073A42"/>
    <w:rsid w:val="00075808"/>
    <w:rsid w:val="000766B7"/>
    <w:rsid w:val="00077E37"/>
    <w:rsid w:val="000830C2"/>
    <w:rsid w:val="00084046"/>
    <w:rsid w:val="00085087"/>
    <w:rsid w:val="00086E71"/>
    <w:rsid w:val="00091893"/>
    <w:rsid w:val="00093355"/>
    <w:rsid w:val="000A1F55"/>
    <w:rsid w:val="000A3BAA"/>
    <w:rsid w:val="000A6184"/>
    <w:rsid w:val="000A7E9F"/>
    <w:rsid w:val="000B04DE"/>
    <w:rsid w:val="000B0BD1"/>
    <w:rsid w:val="000B2266"/>
    <w:rsid w:val="000B2CA9"/>
    <w:rsid w:val="000B3858"/>
    <w:rsid w:val="000B7C34"/>
    <w:rsid w:val="000C3888"/>
    <w:rsid w:val="000C41B8"/>
    <w:rsid w:val="000D2F7D"/>
    <w:rsid w:val="000D4B69"/>
    <w:rsid w:val="000D4C52"/>
    <w:rsid w:val="000D4DD8"/>
    <w:rsid w:val="000D7B15"/>
    <w:rsid w:val="000E047C"/>
    <w:rsid w:val="000E0DF2"/>
    <w:rsid w:val="000E6688"/>
    <w:rsid w:val="000E6BD1"/>
    <w:rsid w:val="000E70D1"/>
    <w:rsid w:val="000F06C2"/>
    <w:rsid w:val="000F35E6"/>
    <w:rsid w:val="000F6BB3"/>
    <w:rsid w:val="00101D1F"/>
    <w:rsid w:val="00102653"/>
    <w:rsid w:val="00105A78"/>
    <w:rsid w:val="00106E93"/>
    <w:rsid w:val="00107086"/>
    <w:rsid w:val="0010792A"/>
    <w:rsid w:val="00120060"/>
    <w:rsid w:val="00120FBA"/>
    <w:rsid w:val="001213CD"/>
    <w:rsid w:val="001272C1"/>
    <w:rsid w:val="0013089F"/>
    <w:rsid w:val="001329A8"/>
    <w:rsid w:val="001336F3"/>
    <w:rsid w:val="001367BB"/>
    <w:rsid w:val="00136D05"/>
    <w:rsid w:val="00140397"/>
    <w:rsid w:val="001423DB"/>
    <w:rsid w:val="0014385A"/>
    <w:rsid w:val="001452A3"/>
    <w:rsid w:val="00147570"/>
    <w:rsid w:val="0015104D"/>
    <w:rsid w:val="00152A48"/>
    <w:rsid w:val="00157F08"/>
    <w:rsid w:val="00160FF4"/>
    <w:rsid w:val="00164B98"/>
    <w:rsid w:val="00165A06"/>
    <w:rsid w:val="001669C2"/>
    <w:rsid w:val="00172751"/>
    <w:rsid w:val="00173181"/>
    <w:rsid w:val="001749AB"/>
    <w:rsid w:val="001759D6"/>
    <w:rsid w:val="001771C3"/>
    <w:rsid w:val="001772D5"/>
    <w:rsid w:val="00184A14"/>
    <w:rsid w:val="00187BD8"/>
    <w:rsid w:val="00194891"/>
    <w:rsid w:val="00194969"/>
    <w:rsid w:val="001A00BA"/>
    <w:rsid w:val="001A1BB1"/>
    <w:rsid w:val="001A265F"/>
    <w:rsid w:val="001A3F46"/>
    <w:rsid w:val="001A600C"/>
    <w:rsid w:val="001A669B"/>
    <w:rsid w:val="001B10D2"/>
    <w:rsid w:val="001B4533"/>
    <w:rsid w:val="001C2E82"/>
    <w:rsid w:val="001C5B6B"/>
    <w:rsid w:val="001D15FC"/>
    <w:rsid w:val="001D4132"/>
    <w:rsid w:val="001D7A13"/>
    <w:rsid w:val="001E1D08"/>
    <w:rsid w:val="001F21D2"/>
    <w:rsid w:val="001F6206"/>
    <w:rsid w:val="00204CD9"/>
    <w:rsid w:val="00206BB2"/>
    <w:rsid w:val="002070F7"/>
    <w:rsid w:val="0020786C"/>
    <w:rsid w:val="0021384A"/>
    <w:rsid w:val="00213B55"/>
    <w:rsid w:val="00216138"/>
    <w:rsid w:val="002217A8"/>
    <w:rsid w:val="00224F53"/>
    <w:rsid w:val="002301CB"/>
    <w:rsid w:val="00235EC5"/>
    <w:rsid w:val="00236753"/>
    <w:rsid w:val="00237CA7"/>
    <w:rsid w:val="002403B2"/>
    <w:rsid w:val="00247268"/>
    <w:rsid w:val="0025181C"/>
    <w:rsid w:val="002551E8"/>
    <w:rsid w:val="00260341"/>
    <w:rsid w:val="002636E4"/>
    <w:rsid w:val="00263BEC"/>
    <w:rsid w:val="002647FE"/>
    <w:rsid w:val="00264A9E"/>
    <w:rsid w:val="00265F0B"/>
    <w:rsid w:val="00266A6C"/>
    <w:rsid w:val="00267572"/>
    <w:rsid w:val="00270689"/>
    <w:rsid w:val="00272A0B"/>
    <w:rsid w:val="00272D7A"/>
    <w:rsid w:val="0027387C"/>
    <w:rsid w:val="002926F9"/>
    <w:rsid w:val="00293A50"/>
    <w:rsid w:val="002950D2"/>
    <w:rsid w:val="0029518E"/>
    <w:rsid w:val="002A0463"/>
    <w:rsid w:val="002A14AD"/>
    <w:rsid w:val="002A1AA9"/>
    <w:rsid w:val="002A6898"/>
    <w:rsid w:val="002B676C"/>
    <w:rsid w:val="002C2646"/>
    <w:rsid w:val="002C2A8C"/>
    <w:rsid w:val="002C5D96"/>
    <w:rsid w:val="002D1C68"/>
    <w:rsid w:val="002E25D8"/>
    <w:rsid w:val="002E2C78"/>
    <w:rsid w:val="002E4A3F"/>
    <w:rsid w:val="002E4ABE"/>
    <w:rsid w:val="002F7E04"/>
    <w:rsid w:val="0030239D"/>
    <w:rsid w:val="003075AD"/>
    <w:rsid w:val="00310469"/>
    <w:rsid w:val="00313234"/>
    <w:rsid w:val="00315740"/>
    <w:rsid w:val="00316B29"/>
    <w:rsid w:val="003205F0"/>
    <w:rsid w:val="003219C6"/>
    <w:rsid w:val="003275CF"/>
    <w:rsid w:val="00327789"/>
    <w:rsid w:val="003300D1"/>
    <w:rsid w:val="003321B3"/>
    <w:rsid w:val="00334457"/>
    <w:rsid w:val="00335D21"/>
    <w:rsid w:val="00337A3B"/>
    <w:rsid w:val="00337F85"/>
    <w:rsid w:val="00341433"/>
    <w:rsid w:val="003428BB"/>
    <w:rsid w:val="00347FE5"/>
    <w:rsid w:val="00350210"/>
    <w:rsid w:val="00351F9F"/>
    <w:rsid w:val="003560FA"/>
    <w:rsid w:val="00357083"/>
    <w:rsid w:val="00360381"/>
    <w:rsid w:val="00360955"/>
    <w:rsid w:val="00362818"/>
    <w:rsid w:val="0036420E"/>
    <w:rsid w:val="003808C2"/>
    <w:rsid w:val="00380CAA"/>
    <w:rsid w:val="0039280E"/>
    <w:rsid w:val="00395EED"/>
    <w:rsid w:val="00397AEB"/>
    <w:rsid w:val="003A27C7"/>
    <w:rsid w:val="003A3FDA"/>
    <w:rsid w:val="003A685B"/>
    <w:rsid w:val="003A7095"/>
    <w:rsid w:val="003A74CA"/>
    <w:rsid w:val="003B0B5D"/>
    <w:rsid w:val="003B1AE7"/>
    <w:rsid w:val="003B1C13"/>
    <w:rsid w:val="003B3D12"/>
    <w:rsid w:val="003B49B2"/>
    <w:rsid w:val="003C273B"/>
    <w:rsid w:val="003E018E"/>
    <w:rsid w:val="003E3911"/>
    <w:rsid w:val="003F280B"/>
    <w:rsid w:val="003F2C60"/>
    <w:rsid w:val="003F66F7"/>
    <w:rsid w:val="004012F6"/>
    <w:rsid w:val="004018DE"/>
    <w:rsid w:val="00402984"/>
    <w:rsid w:val="004059A9"/>
    <w:rsid w:val="0040741B"/>
    <w:rsid w:val="00410AE8"/>
    <w:rsid w:val="00411647"/>
    <w:rsid w:val="00413E80"/>
    <w:rsid w:val="004144F9"/>
    <w:rsid w:val="004148DE"/>
    <w:rsid w:val="00414FB1"/>
    <w:rsid w:val="004160EA"/>
    <w:rsid w:val="00421F0C"/>
    <w:rsid w:val="004237E1"/>
    <w:rsid w:val="00424BDC"/>
    <w:rsid w:val="00424D86"/>
    <w:rsid w:val="00425B3B"/>
    <w:rsid w:val="00425C31"/>
    <w:rsid w:val="0042625E"/>
    <w:rsid w:val="00427D8E"/>
    <w:rsid w:val="004316D1"/>
    <w:rsid w:val="004368BC"/>
    <w:rsid w:val="00440303"/>
    <w:rsid w:val="00442C63"/>
    <w:rsid w:val="00450954"/>
    <w:rsid w:val="004520E2"/>
    <w:rsid w:val="00455345"/>
    <w:rsid w:val="004609DC"/>
    <w:rsid w:val="00461FEB"/>
    <w:rsid w:val="004635E7"/>
    <w:rsid w:val="00463774"/>
    <w:rsid w:val="0046585A"/>
    <w:rsid w:val="004674B5"/>
    <w:rsid w:val="00474C9A"/>
    <w:rsid w:val="0048085E"/>
    <w:rsid w:val="004822D0"/>
    <w:rsid w:val="00487174"/>
    <w:rsid w:val="00491169"/>
    <w:rsid w:val="00491F33"/>
    <w:rsid w:val="004A45C5"/>
    <w:rsid w:val="004A640B"/>
    <w:rsid w:val="004B0D2D"/>
    <w:rsid w:val="004B4092"/>
    <w:rsid w:val="004B5B32"/>
    <w:rsid w:val="004B5EDC"/>
    <w:rsid w:val="004C0BFE"/>
    <w:rsid w:val="004C2CB4"/>
    <w:rsid w:val="004C2F04"/>
    <w:rsid w:val="004C4496"/>
    <w:rsid w:val="004C4C40"/>
    <w:rsid w:val="004D391A"/>
    <w:rsid w:val="004D414E"/>
    <w:rsid w:val="004E4469"/>
    <w:rsid w:val="004E7082"/>
    <w:rsid w:val="004F4507"/>
    <w:rsid w:val="004F5729"/>
    <w:rsid w:val="004F73E7"/>
    <w:rsid w:val="005118F6"/>
    <w:rsid w:val="00516CA6"/>
    <w:rsid w:val="00522664"/>
    <w:rsid w:val="0052478F"/>
    <w:rsid w:val="005278C4"/>
    <w:rsid w:val="0053187F"/>
    <w:rsid w:val="005413CE"/>
    <w:rsid w:val="00542267"/>
    <w:rsid w:val="0054574E"/>
    <w:rsid w:val="00546F50"/>
    <w:rsid w:val="0054746F"/>
    <w:rsid w:val="005475C0"/>
    <w:rsid w:val="00547F04"/>
    <w:rsid w:val="005511CF"/>
    <w:rsid w:val="0055220E"/>
    <w:rsid w:val="005527D9"/>
    <w:rsid w:val="00553327"/>
    <w:rsid w:val="005565EF"/>
    <w:rsid w:val="00563C78"/>
    <w:rsid w:val="00566206"/>
    <w:rsid w:val="005672E4"/>
    <w:rsid w:val="00571B05"/>
    <w:rsid w:val="00573228"/>
    <w:rsid w:val="005740AB"/>
    <w:rsid w:val="00574A5F"/>
    <w:rsid w:val="005760D7"/>
    <w:rsid w:val="00582608"/>
    <w:rsid w:val="0058291B"/>
    <w:rsid w:val="00585208"/>
    <w:rsid w:val="005852C7"/>
    <w:rsid w:val="00587858"/>
    <w:rsid w:val="0059010F"/>
    <w:rsid w:val="00593890"/>
    <w:rsid w:val="005A4850"/>
    <w:rsid w:val="005A5758"/>
    <w:rsid w:val="005A5B68"/>
    <w:rsid w:val="005A7B46"/>
    <w:rsid w:val="005A7BF7"/>
    <w:rsid w:val="005B0956"/>
    <w:rsid w:val="005B477A"/>
    <w:rsid w:val="005C616A"/>
    <w:rsid w:val="005D272F"/>
    <w:rsid w:val="005D4A24"/>
    <w:rsid w:val="005E2ADD"/>
    <w:rsid w:val="005E3510"/>
    <w:rsid w:val="005E4851"/>
    <w:rsid w:val="005E607C"/>
    <w:rsid w:val="005F0855"/>
    <w:rsid w:val="005F6CD4"/>
    <w:rsid w:val="005F6DE3"/>
    <w:rsid w:val="00600100"/>
    <w:rsid w:val="006046CE"/>
    <w:rsid w:val="006074E8"/>
    <w:rsid w:val="006075D1"/>
    <w:rsid w:val="00607928"/>
    <w:rsid w:val="00612F21"/>
    <w:rsid w:val="0062143B"/>
    <w:rsid w:val="00624D21"/>
    <w:rsid w:val="00631807"/>
    <w:rsid w:val="00631993"/>
    <w:rsid w:val="00632240"/>
    <w:rsid w:val="00636149"/>
    <w:rsid w:val="00636425"/>
    <w:rsid w:val="00637724"/>
    <w:rsid w:val="00637E25"/>
    <w:rsid w:val="00647397"/>
    <w:rsid w:val="00650EB2"/>
    <w:rsid w:val="006541D3"/>
    <w:rsid w:val="00654C6B"/>
    <w:rsid w:val="00657414"/>
    <w:rsid w:val="0065768D"/>
    <w:rsid w:val="00657841"/>
    <w:rsid w:val="00662940"/>
    <w:rsid w:val="00664AD8"/>
    <w:rsid w:val="00664EA1"/>
    <w:rsid w:val="00665584"/>
    <w:rsid w:val="00667A65"/>
    <w:rsid w:val="0067066D"/>
    <w:rsid w:val="00670E34"/>
    <w:rsid w:val="00675ECA"/>
    <w:rsid w:val="006761F3"/>
    <w:rsid w:val="006765E1"/>
    <w:rsid w:val="00676D57"/>
    <w:rsid w:val="00676E6D"/>
    <w:rsid w:val="00680A37"/>
    <w:rsid w:val="00682436"/>
    <w:rsid w:val="006827F9"/>
    <w:rsid w:val="006856AE"/>
    <w:rsid w:val="006903AC"/>
    <w:rsid w:val="00691681"/>
    <w:rsid w:val="00692582"/>
    <w:rsid w:val="006966EE"/>
    <w:rsid w:val="006974D0"/>
    <w:rsid w:val="006A4545"/>
    <w:rsid w:val="006A4B5C"/>
    <w:rsid w:val="006A6202"/>
    <w:rsid w:val="006B52C0"/>
    <w:rsid w:val="006B6DB7"/>
    <w:rsid w:val="006C644A"/>
    <w:rsid w:val="006C661E"/>
    <w:rsid w:val="006D09D3"/>
    <w:rsid w:val="006D16B1"/>
    <w:rsid w:val="006D40D2"/>
    <w:rsid w:val="006E1EE6"/>
    <w:rsid w:val="006E4E11"/>
    <w:rsid w:val="006E6EF7"/>
    <w:rsid w:val="006F0766"/>
    <w:rsid w:val="006F4181"/>
    <w:rsid w:val="006F6FB8"/>
    <w:rsid w:val="006F7381"/>
    <w:rsid w:val="00700237"/>
    <w:rsid w:val="007060BB"/>
    <w:rsid w:val="007101D3"/>
    <w:rsid w:val="00710B04"/>
    <w:rsid w:val="00714BED"/>
    <w:rsid w:val="00721BA9"/>
    <w:rsid w:val="007240D8"/>
    <w:rsid w:val="007248D0"/>
    <w:rsid w:val="00725092"/>
    <w:rsid w:val="00726840"/>
    <w:rsid w:val="00727299"/>
    <w:rsid w:val="00730C4F"/>
    <w:rsid w:val="00733CB0"/>
    <w:rsid w:val="007349DC"/>
    <w:rsid w:val="007352E8"/>
    <w:rsid w:val="007353E6"/>
    <w:rsid w:val="0074145A"/>
    <w:rsid w:val="00741D47"/>
    <w:rsid w:val="0074282B"/>
    <w:rsid w:val="00745A2D"/>
    <w:rsid w:val="00747182"/>
    <w:rsid w:val="00750155"/>
    <w:rsid w:val="00755877"/>
    <w:rsid w:val="00757074"/>
    <w:rsid w:val="00757565"/>
    <w:rsid w:val="00763B79"/>
    <w:rsid w:val="00766B76"/>
    <w:rsid w:val="00766D9E"/>
    <w:rsid w:val="00766EB2"/>
    <w:rsid w:val="00770C3B"/>
    <w:rsid w:val="00771019"/>
    <w:rsid w:val="00771388"/>
    <w:rsid w:val="00772EDF"/>
    <w:rsid w:val="007736A4"/>
    <w:rsid w:val="00773D24"/>
    <w:rsid w:val="00774B89"/>
    <w:rsid w:val="00780B00"/>
    <w:rsid w:val="007837EB"/>
    <w:rsid w:val="00785312"/>
    <w:rsid w:val="0078792A"/>
    <w:rsid w:val="00792092"/>
    <w:rsid w:val="00797CA3"/>
    <w:rsid w:val="007A0A00"/>
    <w:rsid w:val="007B0ADC"/>
    <w:rsid w:val="007B22C9"/>
    <w:rsid w:val="007B3237"/>
    <w:rsid w:val="007B41DE"/>
    <w:rsid w:val="007B5DCD"/>
    <w:rsid w:val="007C2DA2"/>
    <w:rsid w:val="007C3A85"/>
    <w:rsid w:val="007C4D36"/>
    <w:rsid w:val="007D1B6B"/>
    <w:rsid w:val="007D2668"/>
    <w:rsid w:val="007D5A8F"/>
    <w:rsid w:val="007D5DF8"/>
    <w:rsid w:val="007D6635"/>
    <w:rsid w:val="007D6701"/>
    <w:rsid w:val="007D6D8E"/>
    <w:rsid w:val="007D7399"/>
    <w:rsid w:val="007D78BF"/>
    <w:rsid w:val="007D7E64"/>
    <w:rsid w:val="007E44FD"/>
    <w:rsid w:val="007E7305"/>
    <w:rsid w:val="007F13E8"/>
    <w:rsid w:val="007F1450"/>
    <w:rsid w:val="007F242F"/>
    <w:rsid w:val="007F62E5"/>
    <w:rsid w:val="00800FE7"/>
    <w:rsid w:val="00801E06"/>
    <w:rsid w:val="008041A2"/>
    <w:rsid w:val="00807D12"/>
    <w:rsid w:val="00811D76"/>
    <w:rsid w:val="00812984"/>
    <w:rsid w:val="008132A2"/>
    <w:rsid w:val="00814467"/>
    <w:rsid w:val="0082192A"/>
    <w:rsid w:val="00821DF6"/>
    <w:rsid w:val="00821F58"/>
    <w:rsid w:val="008227D5"/>
    <w:rsid w:val="008235AF"/>
    <w:rsid w:val="0082644E"/>
    <w:rsid w:val="00830A41"/>
    <w:rsid w:val="00831C10"/>
    <w:rsid w:val="00833FD9"/>
    <w:rsid w:val="00836283"/>
    <w:rsid w:val="008405C2"/>
    <w:rsid w:val="00842095"/>
    <w:rsid w:val="00842954"/>
    <w:rsid w:val="00843358"/>
    <w:rsid w:val="00846632"/>
    <w:rsid w:val="00850E06"/>
    <w:rsid w:val="0085285F"/>
    <w:rsid w:val="00855E24"/>
    <w:rsid w:val="008574B1"/>
    <w:rsid w:val="00857DA8"/>
    <w:rsid w:val="00860541"/>
    <w:rsid w:val="00860F6D"/>
    <w:rsid w:val="00866823"/>
    <w:rsid w:val="00871E7E"/>
    <w:rsid w:val="008731AD"/>
    <w:rsid w:val="00873D09"/>
    <w:rsid w:val="0087458E"/>
    <w:rsid w:val="008767B6"/>
    <w:rsid w:val="0087691E"/>
    <w:rsid w:val="00880BDC"/>
    <w:rsid w:val="00887AA3"/>
    <w:rsid w:val="00891F44"/>
    <w:rsid w:val="00893AB4"/>
    <w:rsid w:val="008A2E46"/>
    <w:rsid w:val="008A518A"/>
    <w:rsid w:val="008A73BC"/>
    <w:rsid w:val="008A7B6A"/>
    <w:rsid w:val="008B17B4"/>
    <w:rsid w:val="008B3F40"/>
    <w:rsid w:val="008B6CC5"/>
    <w:rsid w:val="008C0B14"/>
    <w:rsid w:val="008C1497"/>
    <w:rsid w:val="008C2B52"/>
    <w:rsid w:val="008C59FE"/>
    <w:rsid w:val="008C5FBB"/>
    <w:rsid w:val="008D2ED4"/>
    <w:rsid w:val="008D5F0A"/>
    <w:rsid w:val="008D6769"/>
    <w:rsid w:val="008E0325"/>
    <w:rsid w:val="008E0709"/>
    <w:rsid w:val="008E4F3D"/>
    <w:rsid w:val="008E549E"/>
    <w:rsid w:val="008E5890"/>
    <w:rsid w:val="008E5A37"/>
    <w:rsid w:val="008E7C7A"/>
    <w:rsid w:val="008F3864"/>
    <w:rsid w:val="008F4C05"/>
    <w:rsid w:val="008F6FA5"/>
    <w:rsid w:val="009005BC"/>
    <w:rsid w:val="00900BD7"/>
    <w:rsid w:val="00902605"/>
    <w:rsid w:val="00904FE4"/>
    <w:rsid w:val="00907A1D"/>
    <w:rsid w:val="0091273E"/>
    <w:rsid w:val="0091548E"/>
    <w:rsid w:val="00915A3E"/>
    <w:rsid w:val="00916511"/>
    <w:rsid w:val="00917ECA"/>
    <w:rsid w:val="00921524"/>
    <w:rsid w:val="00921806"/>
    <w:rsid w:val="00930042"/>
    <w:rsid w:val="00931248"/>
    <w:rsid w:val="00932422"/>
    <w:rsid w:val="00932A61"/>
    <w:rsid w:val="009362B7"/>
    <w:rsid w:val="0095111C"/>
    <w:rsid w:val="00953E06"/>
    <w:rsid w:val="00955F0F"/>
    <w:rsid w:val="00957E2D"/>
    <w:rsid w:val="009608FC"/>
    <w:rsid w:val="00965FBA"/>
    <w:rsid w:val="0097228A"/>
    <w:rsid w:val="00973DFA"/>
    <w:rsid w:val="00974C60"/>
    <w:rsid w:val="00980739"/>
    <w:rsid w:val="00982378"/>
    <w:rsid w:val="00985751"/>
    <w:rsid w:val="009879BA"/>
    <w:rsid w:val="00992D22"/>
    <w:rsid w:val="009950C6"/>
    <w:rsid w:val="00995AA9"/>
    <w:rsid w:val="009975A9"/>
    <w:rsid w:val="00997AE7"/>
    <w:rsid w:val="009A0C0A"/>
    <w:rsid w:val="009A556F"/>
    <w:rsid w:val="009A7E37"/>
    <w:rsid w:val="009B3370"/>
    <w:rsid w:val="009B64D2"/>
    <w:rsid w:val="009C16FC"/>
    <w:rsid w:val="009C245B"/>
    <w:rsid w:val="009D1DD5"/>
    <w:rsid w:val="009D4E9B"/>
    <w:rsid w:val="009D52E2"/>
    <w:rsid w:val="009D7853"/>
    <w:rsid w:val="009E3D58"/>
    <w:rsid w:val="009E49D5"/>
    <w:rsid w:val="009F434A"/>
    <w:rsid w:val="009F7683"/>
    <w:rsid w:val="00A01BA4"/>
    <w:rsid w:val="00A02017"/>
    <w:rsid w:val="00A02D7E"/>
    <w:rsid w:val="00A060DE"/>
    <w:rsid w:val="00A1170D"/>
    <w:rsid w:val="00A125ED"/>
    <w:rsid w:val="00A225D8"/>
    <w:rsid w:val="00A2595C"/>
    <w:rsid w:val="00A25D8E"/>
    <w:rsid w:val="00A26D88"/>
    <w:rsid w:val="00A27D17"/>
    <w:rsid w:val="00A330B6"/>
    <w:rsid w:val="00A348BC"/>
    <w:rsid w:val="00A35344"/>
    <w:rsid w:val="00A3670A"/>
    <w:rsid w:val="00A406EC"/>
    <w:rsid w:val="00A42545"/>
    <w:rsid w:val="00A43969"/>
    <w:rsid w:val="00A43C7A"/>
    <w:rsid w:val="00A445F7"/>
    <w:rsid w:val="00A44F63"/>
    <w:rsid w:val="00A47DD4"/>
    <w:rsid w:val="00A50A2D"/>
    <w:rsid w:val="00A54887"/>
    <w:rsid w:val="00A56D50"/>
    <w:rsid w:val="00A57339"/>
    <w:rsid w:val="00A60D2C"/>
    <w:rsid w:val="00A62060"/>
    <w:rsid w:val="00A6520C"/>
    <w:rsid w:val="00A72490"/>
    <w:rsid w:val="00A837EE"/>
    <w:rsid w:val="00A84879"/>
    <w:rsid w:val="00A876A9"/>
    <w:rsid w:val="00A95260"/>
    <w:rsid w:val="00A95533"/>
    <w:rsid w:val="00A95B1D"/>
    <w:rsid w:val="00A96420"/>
    <w:rsid w:val="00A965DC"/>
    <w:rsid w:val="00AA199D"/>
    <w:rsid w:val="00AA3D1D"/>
    <w:rsid w:val="00AA7072"/>
    <w:rsid w:val="00AB0997"/>
    <w:rsid w:val="00AB1D99"/>
    <w:rsid w:val="00AB3F78"/>
    <w:rsid w:val="00AB4C29"/>
    <w:rsid w:val="00AB7934"/>
    <w:rsid w:val="00AC3AA3"/>
    <w:rsid w:val="00AC731B"/>
    <w:rsid w:val="00AD1841"/>
    <w:rsid w:val="00AD34C0"/>
    <w:rsid w:val="00AE5568"/>
    <w:rsid w:val="00AF6575"/>
    <w:rsid w:val="00B0034A"/>
    <w:rsid w:val="00B05146"/>
    <w:rsid w:val="00B06E2C"/>
    <w:rsid w:val="00B124AC"/>
    <w:rsid w:val="00B17055"/>
    <w:rsid w:val="00B2008B"/>
    <w:rsid w:val="00B221DC"/>
    <w:rsid w:val="00B23DC3"/>
    <w:rsid w:val="00B31B27"/>
    <w:rsid w:val="00B37444"/>
    <w:rsid w:val="00B40335"/>
    <w:rsid w:val="00B40F4A"/>
    <w:rsid w:val="00B4298F"/>
    <w:rsid w:val="00B52208"/>
    <w:rsid w:val="00B53F27"/>
    <w:rsid w:val="00B60E79"/>
    <w:rsid w:val="00B637DA"/>
    <w:rsid w:val="00B644E3"/>
    <w:rsid w:val="00B70F32"/>
    <w:rsid w:val="00B732B7"/>
    <w:rsid w:val="00B73C0F"/>
    <w:rsid w:val="00B762F8"/>
    <w:rsid w:val="00B83131"/>
    <w:rsid w:val="00B85453"/>
    <w:rsid w:val="00B859A4"/>
    <w:rsid w:val="00B90E9B"/>
    <w:rsid w:val="00B92858"/>
    <w:rsid w:val="00B92F63"/>
    <w:rsid w:val="00B93601"/>
    <w:rsid w:val="00B941F0"/>
    <w:rsid w:val="00B97525"/>
    <w:rsid w:val="00BA1E6F"/>
    <w:rsid w:val="00BA71A3"/>
    <w:rsid w:val="00BB398B"/>
    <w:rsid w:val="00BB3BF8"/>
    <w:rsid w:val="00BC1AD2"/>
    <w:rsid w:val="00BD45C0"/>
    <w:rsid w:val="00BD4BB9"/>
    <w:rsid w:val="00BE1052"/>
    <w:rsid w:val="00BE24E8"/>
    <w:rsid w:val="00BE3F20"/>
    <w:rsid w:val="00BE46D0"/>
    <w:rsid w:val="00BE4FE4"/>
    <w:rsid w:val="00BF187D"/>
    <w:rsid w:val="00BF1E87"/>
    <w:rsid w:val="00BF24EF"/>
    <w:rsid w:val="00BF4E5A"/>
    <w:rsid w:val="00BF4F91"/>
    <w:rsid w:val="00BF5050"/>
    <w:rsid w:val="00C01394"/>
    <w:rsid w:val="00C075AB"/>
    <w:rsid w:val="00C10193"/>
    <w:rsid w:val="00C10574"/>
    <w:rsid w:val="00C159EE"/>
    <w:rsid w:val="00C210C3"/>
    <w:rsid w:val="00C21C76"/>
    <w:rsid w:val="00C22DDC"/>
    <w:rsid w:val="00C23E26"/>
    <w:rsid w:val="00C24A97"/>
    <w:rsid w:val="00C3407B"/>
    <w:rsid w:val="00C3610B"/>
    <w:rsid w:val="00C3693F"/>
    <w:rsid w:val="00C42184"/>
    <w:rsid w:val="00C469A5"/>
    <w:rsid w:val="00C50AFE"/>
    <w:rsid w:val="00C50F33"/>
    <w:rsid w:val="00C55ADB"/>
    <w:rsid w:val="00C6022B"/>
    <w:rsid w:val="00C65398"/>
    <w:rsid w:val="00C7178E"/>
    <w:rsid w:val="00C72A7A"/>
    <w:rsid w:val="00C72E50"/>
    <w:rsid w:val="00C81123"/>
    <w:rsid w:val="00C84531"/>
    <w:rsid w:val="00C93B6D"/>
    <w:rsid w:val="00C95230"/>
    <w:rsid w:val="00C97AB5"/>
    <w:rsid w:val="00CB0B22"/>
    <w:rsid w:val="00CB44A6"/>
    <w:rsid w:val="00CC0BAD"/>
    <w:rsid w:val="00CC1E83"/>
    <w:rsid w:val="00CC3503"/>
    <w:rsid w:val="00CC527F"/>
    <w:rsid w:val="00CC5D0E"/>
    <w:rsid w:val="00CD0500"/>
    <w:rsid w:val="00CD1D9D"/>
    <w:rsid w:val="00CD4DDD"/>
    <w:rsid w:val="00CE1766"/>
    <w:rsid w:val="00CE3E00"/>
    <w:rsid w:val="00CE6A63"/>
    <w:rsid w:val="00CE7967"/>
    <w:rsid w:val="00CF23EE"/>
    <w:rsid w:val="00CF24A7"/>
    <w:rsid w:val="00CF4AF9"/>
    <w:rsid w:val="00D000E4"/>
    <w:rsid w:val="00D072B0"/>
    <w:rsid w:val="00D11806"/>
    <w:rsid w:val="00D162BE"/>
    <w:rsid w:val="00D219C9"/>
    <w:rsid w:val="00D26262"/>
    <w:rsid w:val="00D27D0E"/>
    <w:rsid w:val="00D3118E"/>
    <w:rsid w:val="00D313EF"/>
    <w:rsid w:val="00D32D89"/>
    <w:rsid w:val="00D340EC"/>
    <w:rsid w:val="00D35C5F"/>
    <w:rsid w:val="00D4165E"/>
    <w:rsid w:val="00D42679"/>
    <w:rsid w:val="00D51BCF"/>
    <w:rsid w:val="00D544CC"/>
    <w:rsid w:val="00D56B57"/>
    <w:rsid w:val="00D61DBE"/>
    <w:rsid w:val="00D65155"/>
    <w:rsid w:val="00D65476"/>
    <w:rsid w:val="00D72518"/>
    <w:rsid w:val="00D741D9"/>
    <w:rsid w:val="00D771D0"/>
    <w:rsid w:val="00D84C1B"/>
    <w:rsid w:val="00D87135"/>
    <w:rsid w:val="00D92D09"/>
    <w:rsid w:val="00D9517B"/>
    <w:rsid w:val="00D95CCD"/>
    <w:rsid w:val="00D96835"/>
    <w:rsid w:val="00D978B8"/>
    <w:rsid w:val="00DA056E"/>
    <w:rsid w:val="00DA238F"/>
    <w:rsid w:val="00DA2D12"/>
    <w:rsid w:val="00DA5577"/>
    <w:rsid w:val="00DB39EF"/>
    <w:rsid w:val="00DB6171"/>
    <w:rsid w:val="00DB7C4E"/>
    <w:rsid w:val="00DC246D"/>
    <w:rsid w:val="00DD00AD"/>
    <w:rsid w:val="00DD022D"/>
    <w:rsid w:val="00DD028C"/>
    <w:rsid w:val="00DD3CE8"/>
    <w:rsid w:val="00DD43DA"/>
    <w:rsid w:val="00DE02B4"/>
    <w:rsid w:val="00DE12FB"/>
    <w:rsid w:val="00DE1651"/>
    <w:rsid w:val="00DE4C9C"/>
    <w:rsid w:val="00DE5A41"/>
    <w:rsid w:val="00DE7676"/>
    <w:rsid w:val="00DF2B4C"/>
    <w:rsid w:val="00DF32C3"/>
    <w:rsid w:val="00DF61E0"/>
    <w:rsid w:val="00DF7A7F"/>
    <w:rsid w:val="00E0183D"/>
    <w:rsid w:val="00E07D9D"/>
    <w:rsid w:val="00E20795"/>
    <w:rsid w:val="00E221AA"/>
    <w:rsid w:val="00E225FA"/>
    <w:rsid w:val="00E23F14"/>
    <w:rsid w:val="00E255B1"/>
    <w:rsid w:val="00E26430"/>
    <w:rsid w:val="00E27A19"/>
    <w:rsid w:val="00E30185"/>
    <w:rsid w:val="00E3035B"/>
    <w:rsid w:val="00E318CA"/>
    <w:rsid w:val="00E31F5D"/>
    <w:rsid w:val="00E33071"/>
    <w:rsid w:val="00E40FBB"/>
    <w:rsid w:val="00E4308E"/>
    <w:rsid w:val="00E438F2"/>
    <w:rsid w:val="00E51384"/>
    <w:rsid w:val="00E52C94"/>
    <w:rsid w:val="00E52DF5"/>
    <w:rsid w:val="00E54BF6"/>
    <w:rsid w:val="00E550B6"/>
    <w:rsid w:val="00E56066"/>
    <w:rsid w:val="00E56515"/>
    <w:rsid w:val="00E5690B"/>
    <w:rsid w:val="00E60AAA"/>
    <w:rsid w:val="00E62644"/>
    <w:rsid w:val="00E659A1"/>
    <w:rsid w:val="00E661AE"/>
    <w:rsid w:val="00E677CB"/>
    <w:rsid w:val="00E7428B"/>
    <w:rsid w:val="00E769E5"/>
    <w:rsid w:val="00E80FC8"/>
    <w:rsid w:val="00E817AE"/>
    <w:rsid w:val="00E87FF6"/>
    <w:rsid w:val="00E90A96"/>
    <w:rsid w:val="00E9140E"/>
    <w:rsid w:val="00E93B0F"/>
    <w:rsid w:val="00E97245"/>
    <w:rsid w:val="00EA17CC"/>
    <w:rsid w:val="00EA2453"/>
    <w:rsid w:val="00EA7BE4"/>
    <w:rsid w:val="00EB01F6"/>
    <w:rsid w:val="00EB0CAD"/>
    <w:rsid w:val="00EB1408"/>
    <w:rsid w:val="00EC12D1"/>
    <w:rsid w:val="00EC5B88"/>
    <w:rsid w:val="00EC7823"/>
    <w:rsid w:val="00ED00D4"/>
    <w:rsid w:val="00ED4DD1"/>
    <w:rsid w:val="00ED7548"/>
    <w:rsid w:val="00EE4346"/>
    <w:rsid w:val="00EE638F"/>
    <w:rsid w:val="00EE6680"/>
    <w:rsid w:val="00EE7F10"/>
    <w:rsid w:val="00EF5FD4"/>
    <w:rsid w:val="00F01EA6"/>
    <w:rsid w:val="00F02EDC"/>
    <w:rsid w:val="00F04BDB"/>
    <w:rsid w:val="00F05442"/>
    <w:rsid w:val="00F06743"/>
    <w:rsid w:val="00F103C7"/>
    <w:rsid w:val="00F10B22"/>
    <w:rsid w:val="00F10F20"/>
    <w:rsid w:val="00F11F72"/>
    <w:rsid w:val="00F15477"/>
    <w:rsid w:val="00F25EBD"/>
    <w:rsid w:val="00F26DA6"/>
    <w:rsid w:val="00F33129"/>
    <w:rsid w:val="00F3317F"/>
    <w:rsid w:val="00F36D85"/>
    <w:rsid w:val="00F44688"/>
    <w:rsid w:val="00F45DB5"/>
    <w:rsid w:val="00F47F1D"/>
    <w:rsid w:val="00F503BB"/>
    <w:rsid w:val="00F52495"/>
    <w:rsid w:val="00F53409"/>
    <w:rsid w:val="00F54E66"/>
    <w:rsid w:val="00F57122"/>
    <w:rsid w:val="00F62FA4"/>
    <w:rsid w:val="00F63C9E"/>
    <w:rsid w:val="00F6571D"/>
    <w:rsid w:val="00F661E7"/>
    <w:rsid w:val="00F6761A"/>
    <w:rsid w:val="00F71E86"/>
    <w:rsid w:val="00F72567"/>
    <w:rsid w:val="00F7400B"/>
    <w:rsid w:val="00F76F50"/>
    <w:rsid w:val="00F879D0"/>
    <w:rsid w:val="00F879DA"/>
    <w:rsid w:val="00F900B0"/>
    <w:rsid w:val="00F90EF3"/>
    <w:rsid w:val="00F91E82"/>
    <w:rsid w:val="00F941F7"/>
    <w:rsid w:val="00F94FCB"/>
    <w:rsid w:val="00FA36FA"/>
    <w:rsid w:val="00FA6F62"/>
    <w:rsid w:val="00FB0A2B"/>
    <w:rsid w:val="00FB3059"/>
    <w:rsid w:val="00FB49E5"/>
    <w:rsid w:val="00FB6898"/>
    <w:rsid w:val="00FB68C9"/>
    <w:rsid w:val="00FB77DA"/>
    <w:rsid w:val="00FC0117"/>
    <w:rsid w:val="00FC2606"/>
    <w:rsid w:val="00FC26BB"/>
    <w:rsid w:val="00FC3891"/>
    <w:rsid w:val="00FC4020"/>
    <w:rsid w:val="00FC4556"/>
    <w:rsid w:val="00FC5862"/>
    <w:rsid w:val="00FC5A3D"/>
    <w:rsid w:val="00FC5C7B"/>
    <w:rsid w:val="00FC5E88"/>
    <w:rsid w:val="00FC6EEF"/>
    <w:rsid w:val="00FD063F"/>
    <w:rsid w:val="00FD578C"/>
    <w:rsid w:val="00FD5E1B"/>
    <w:rsid w:val="00FE2E8F"/>
    <w:rsid w:val="00FE3A5A"/>
    <w:rsid w:val="00FF549F"/>
    <w:rsid w:val="00FF6037"/>
    <w:rsid w:val="00FF6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43DAC"/>
  <w15:docId w15:val="{E066EEFC-D18C-45DF-92AA-B0B24CBAF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676C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6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674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E318CA"/>
    <w:rPr>
      <w:color w:val="0000FF"/>
      <w:u w:val="single"/>
    </w:rPr>
  </w:style>
  <w:style w:type="paragraph" w:customStyle="1" w:styleId="97475e74-4db5-4608-bb32-af4a82620ca5">
    <w:name w:val="97475e74-4db5-4608-bb32-af4a82620ca5"/>
    <w:basedOn w:val="Normal"/>
    <w:uiPriority w:val="99"/>
    <w:rsid w:val="00E318CA"/>
    <w:pPr>
      <w:spacing w:after="0" w:line="240" w:lineRule="auto"/>
    </w:pPr>
    <w:rPr>
      <w:rFonts w:ascii="Times New Roman" w:hAnsi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F6CD4"/>
    <w:pPr>
      <w:spacing w:after="0" w:line="240" w:lineRule="auto"/>
    </w:pPr>
    <w:rPr>
      <w:rFonts w:ascii="Consolas" w:hAnsi="Consolas"/>
      <w:sz w:val="21"/>
      <w:szCs w:val="21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F6CD4"/>
    <w:rPr>
      <w:rFonts w:ascii="Consolas" w:eastAsia="Calibri" w:hAnsi="Consolas"/>
      <w:sz w:val="21"/>
      <w:szCs w:val="21"/>
    </w:rPr>
  </w:style>
  <w:style w:type="character" w:customStyle="1" w:styleId="apple-converted-space">
    <w:name w:val="apple-converted-space"/>
    <w:basedOn w:val="DefaultParagraphFont"/>
    <w:rsid w:val="00770C3B"/>
  </w:style>
  <w:style w:type="character" w:styleId="UnresolvedMention">
    <w:name w:val="Unresolved Mention"/>
    <w:basedOn w:val="DefaultParagraphFont"/>
    <w:uiPriority w:val="99"/>
    <w:semiHidden/>
    <w:unhideWhenUsed/>
    <w:rsid w:val="00B403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.brightsidebits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Brightside\BrightsideBits\Purchase%20Order\P.O.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P.O. Template</Template>
  <TotalTime>40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Links>
    <vt:vector size="12" baseType="variant">
      <vt:variant>
        <vt:i4>2555945</vt:i4>
      </vt:variant>
      <vt:variant>
        <vt:i4>0</vt:i4>
      </vt:variant>
      <vt:variant>
        <vt:i4>0</vt:i4>
      </vt:variant>
      <vt:variant>
        <vt:i4>5</vt:i4>
      </vt:variant>
      <vt:variant>
        <vt:lpwstr>http://www.brightsidebits.com/</vt:lpwstr>
      </vt:variant>
      <vt:variant>
        <vt:lpwstr/>
      </vt:variant>
      <vt:variant>
        <vt:i4>2555945</vt:i4>
      </vt:variant>
      <vt:variant>
        <vt:i4>2094</vt:i4>
      </vt:variant>
      <vt:variant>
        <vt:i4>1025</vt:i4>
      </vt:variant>
      <vt:variant>
        <vt:i4>4</vt:i4>
      </vt:variant>
      <vt:variant>
        <vt:lpwstr>http://www.brightsidebits.com/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Unique World</dc:creator>
  <cp:keywords/>
  <dc:description/>
  <cp:lastModifiedBy>Amber Parpagga</cp:lastModifiedBy>
  <cp:revision>60</cp:revision>
  <dcterms:created xsi:type="dcterms:W3CDTF">2017-10-09T15:01:00Z</dcterms:created>
  <dcterms:modified xsi:type="dcterms:W3CDTF">2022-04-21T13:20:00Z</dcterms:modified>
</cp:coreProperties>
</file>