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5253F4D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77777777" w:rsidR="00A67350" w:rsidRPr="00FE78F8" w:rsidRDefault="00A67350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`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29781AC8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187523">
              <w:rPr>
                <w:rFonts w:ascii="Roboto" w:hAnsi="Roboto"/>
                <w:noProof/>
                <w:sz w:val="24"/>
                <w:szCs w:val="24"/>
              </w:rPr>
              <w:t>Wednesday, March 31, 2021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170E726F" w:rsidR="00A67350" w:rsidRPr="00FE78F8" w:rsidRDefault="00FE78F8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7220</w:t>
            </w:r>
          </w:p>
        </w:tc>
      </w:tr>
    </w:tbl>
    <w:p w14:paraId="1BDE01A0" w14:textId="4AE25B11" w:rsidR="005E4466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FE78F8">
        <w:rPr>
          <w:rFonts w:ascii="Roboto" w:hAnsi="Roboto" w:cs="Arial"/>
          <w:sz w:val="24"/>
          <w:szCs w:val="24"/>
        </w:rPr>
        <w:t xml:space="preserve">750 </w:t>
      </w:r>
      <w:proofErr w:type="gramStart"/>
      <w:r w:rsidR="00FE78F8">
        <w:rPr>
          <w:rFonts w:ascii="Roboto" w:hAnsi="Roboto" w:cs="Arial"/>
          <w:sz w:val="24"/>
          <w:szCs w:val="24"/>
        </w:rPr>
        <w:t>total</w:t>
      </w:r>
      <w:proofErr w:type="gramEnd"/>
    </w:p>
    <w:p w14:paraId="2CF99A85" w14:textId="03074077" w:rsidR="00FE78F8" w:rsidRDefault="00FE78F8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250 x natural kraft</w:t>
      </w:r>
    </w:p>
    <w:p w14:paraId="4840BDB1" w14:textId="21A5AAEE" w:rsidR="00FE78F8" w:rsidRDefault="00FE78F8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250 x black</w:t>
      </w:r>
    </w:p>
    <w:p w14:paraId="6B9B410D" w14:textId="73BBE0FC" w:rsidR="00FE78F8" w:rsidRDefault="00FE78F8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250 x navy</w:t>
      </w:r>
    </w:p>
    <w:p w14:paraId="2EF1213B" w14:textId="3E5BA659" w:rsidR="008B7872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proofErr w:type="spellStart"/>
      <w:r w:rsidR="00FE78F8">
        <w:rPr>
          <w:rFonts w:ascii="Roboto" w:hAnsi="Roboto" w:cs="Arial"/>
          <w:sz w:val="24"/>
          <w:szCs w:val="24"/>
        </w:rPr>
        <w:t>Broadstairs</w:t>
      </w:r>
      <w:proofErr w:type="spellEnd"/>
      <w:r w:rsidR="00FE78F8">
        <w:rPr>
          <w:rFonts w:ascii="Roboto" w:hAnsi="Roboto" w:cs="Arial"/>
          <w:sz w:val="24"/>
          <w:szCs w:val="24"/>
        </w:rPr>
        <w:t xml:space="preserve"> A5 notebook – plain stock</w:t>
      </w:r>
    </w:p>
    <w:p w14:paraId="7BE13535" w14:textId="2FCAC08C" w:rsidR="008B327D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E92F5C">
        <w:rPr>
          <w:rFonts w:ascii="Roboto" w:hAnsi="Roboto" w:cs="Arial"/>
          <w:sz w:val="24"/>
          <w:szCs w:val="24"/>
        </w:rPr>
        <w:t>0.95</w:t>
      </w:r>
    </w:p>
    <w:p w14:paraId="09C33023" w14:textId="7FF26435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  <w:t>£</w:t>
      </w:r>
      <w:r w:rsidR="00E92F5C">
        <w:rPr>
          <w:rFonts w:ascii="Roboto" w:hAnsi="Roboto" w:cs="Arial"/>
          <w:sz w:val="24"/>
          <w:szCs w:val="24"/>
        </w:rPr>
        <w:t>80</w:t>
      </w:r>
    </w:p>
    <w:p w14:paraId="201A6830" w14:textId="3D3A00B2" w:rsidR="00574C7D" w:rsidRPr="00FE78F8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77777777" w:rsid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>
        <w:rPr>
          <w:rFonts w:ascii="Roboto" w:hAnsi="Roboto" w:cs="Arial"/>
          <w:color w:val="000000"/>
        </w:rPr>
        <w:t>Dani Hall</w:t>
      </w:r>
      <w:r w:rsidR="00574C7D" w:rsidRPr="00FE78F8">
        <w:rPr>
          <w:rFonts w:ascii="Roboto" w:hAnsi="Roboto" w:cs="Arial"/>
          <w:color w:val="000000"/>
        </w:rPr>
        <w:br/>
      </w:r>
      <w:r w:rsidRPr="00FE78F8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FE78F8">
        <w:rPr>
          <w:rFonts w:ascii="Roboto" w:hAnsi="Roboto"/>
          <w:color w:val="222222"/>
        </w:rPr>
        <w:t>Atlantis House</w:t>
      </w:r>
      <w:r w:rsidRPr="00FE78F8">
        <w:rPr>
          <w:rFonts w:ascii="Roboto" w:hAnsi="Roboto"/>
          <w:color w:val="222222"/>
        </w:rPr>
        <w:br/>
        <w:t>122 Castle Street</w:t>
      </w:r>
      <w:r w:rsidRPr="00FE78F8">
        <w:rPr>
          <w:rFonts w:ascii="Roboto" w:hAnsi="Roboto"/>
          <w:color w:val="222222"/>
        </w:rPr>
        <w:br/>
        <w:t>Reading</w:t>
      </w:r>
      <w:r w:rsidRPr="00FE78F8">
        <w:rPr>
          <w:rFonts w:ascii="Roboto" w:hAnsi="Roboto"/>
          <w:color w:val="222222"/>
        </w:rPr>
        <w:br/>
        <w:t>RG1 7RJ</w:t>
      </w:r>
    </w:p>
    <w:p w14:paraId="4427C0E2" w14:textId="14FA6E4C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FE78F8">
        <w:rPr>
          <w:rFonts w:ascii="Roboto" w:hAnsi="Roboto" w:cs="Arial"/>
          <w:sz w:val="24"/>
          <w:szCs w:val="24"/>
        </w:rPr>
        <w:t>urgent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0D4F5416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B787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5B31D" w14:textId="77777777" w:rsidR="0007459E" w:rsidRDefault="0007459E">
      <w:r>
        <w:separator/>
      </w:r>
    </w:p>
  </w:endnote>
  <w:endnote w:type="continuationSeparator" w:id="0">
    <w:p w14:paraId="3572904A" w14:textId="77777777" w:rsidR="0007459E" w:rsidRDefault="0007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Roboto">
    <w:altName w:val="﷽﷽﷽﷽﷽﷽﷽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F069E1" w14:textId="77777777" w:rsidR="0007459E" w:rsidRDefault="0007459E">
      <w:r>
        <w:separator/>
      </w:r>
    </w:p>
  </w:footnote>
  <w:footnote w:type="continuationSeparator" w:id="0">
    <w:p w14:paraId="356CB1C8" w14:textId="77777777" w:rsidR="0007459E" w:rsidRDefault="00074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C3B6A" w14:textId="7A6536D7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187523">
      <w:rPr>
        <w:noProof/>
      </w:rPr>
      <w:t>March 31, 2021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961E4" w14:textId="36E1EDEF" w:rsidR="00FA5727" w:rsidRDefault="00FE78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27722406">
          <wp:simplePos x="0" y="0"/>
          <wp:positionH relativeFrom="column">
            <wp:posOffset>23035</wp:posOffset>
          </wp:positionH>
          <wp:positionV relativeFrom="paragraph">
            <wp:posOffset>-336143</wp:posOffset>
          </wp:positionV>
          <wp:extent cx="1886585" cy="1626870"/>
          <wp:effectExtent l="0" t="0" r="5715" b="0"/>
          <wp:wrapTight wrapText="bothSides">
            <wp:wrapPolygon edited="0">
              <wp:start x="0" y="0"/>
              <wp:lineTo x="0" y="21415"/>
              <wp:lineTo x="21520" y="21415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49EA074D">
              <wp:simplePos x="0" y="0"/>
              <wp:positionH relativeFrom="column">
                <wp:posOffset>3940781</wp:posOffset>
              </wp:positionH>
              <wp:positionV relativeFrom="paragraph">
                <wp:posOffset>-222244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164 </w:t>
                          </w:r>
                          <w:proofErr w:type="spellStart"/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Battenhall</w:t>
                          </w:r>
                          <w:proofErr w:type="spellEnd"/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3E92BB44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187523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31/03/21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187523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13:24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3pt;margin-top:-17.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164 </w:t>
                    </w:r>
                    <w:proofErr w:type="spellStart"/>
                    <w:r w:rsidRPr="00FE78F8">
                      <w:rPr>
                        <w:rFonts w:ascii="Roboto" w:hAnsi="Roboto"/>
                        <w:lang w:val="en-GB"/>
                      </w:rPr>
                      <w:t>Battenhall</w:t>
                    </w:r>
                    <w:proofErr w:type="spellEnd"/>
                    <w:r w:rsidRPr="00FE78F8">
                      <w:rPr>
                        <w:rFonts w:ascii="Roboto" w:hAnsi="Roboto"/>
                        <w:lang w:val="en-GB"/>
                      </w:rPr>
                      <w:t xml:space="preserve">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3E92BB44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187523">
                      <w:rPr>
                        <w:rFonts w:ascii="Roboto" w:hAnsi="Roboto"/>
                        <w:noProof/>
                        <w:lang w:val="en-GB"/>
                      </w:rPr>
                      <w:t>31/03/21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187523">
                      <w:rPr>
                        <w:rFonts w:ascii="Roboto" w:hAnsi="Roboto"/>
                        <w:noProof/>
                        <w:lang w:val="en-GB"/>
                      </w:rPr>
                      <w:t>13:24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C0CC2"/>
    <w:rsid w:val="000D1A39"/>
    <w:rsid w:val="00113F2D"/>
    <w:rsid w:val="00117E4C"/>
    <w:rsid w:val="00126920"/>
    <w:rsid w:val="0015203E"/>
    <w:rsid w:val="00171681"/>
    <w:rsid w:val="00180C03"/>
    <w:rsid w:val="001838B6"/>
    <w:rsid w:val="00187523"/>
    <w:rsid w:val="00197216"/>
    <w:rsid w:val="0023331C"/>
    <w:rsid w:val="0023549B"/>
    <w:rsid w:val="00243CB6"/>
    <w:rsid w:val="00264630"/>
    <w:rsid w:val="00264C98"/>
    <w:rsid w:val="00271547"/>
    <w:rsid w:val="00275F3C"/>
    <w:rsid w:val="00295CBA"/>
    <w:rsid w:val="002A4A53"/>
    <w:rsid w:val="002B1B6A"/>
    <w:rsid w:val="002D0433"/>
    <w:rsid w:val="002D1588"/>
    <w:rsid w:val="002D484A"/>
    <w:rsid w:val="00305D7F"/>
    <w:rsid w:val="00334E1E"/>
    <w:rsid w:val="00347B16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42810"/>
    <w:rsid w:val="00460C63"/>
    <w:rsid w:val="004750D2"/>
    <w:rsid w:val="004D1ABF"/>
    <w:rsid w:val="005326D9"/>
    <w:rsid w:val="0056178F"/>
    <w:rsid w:val="00562F89"/>
    <w:rsid w:val="00574C7D"/>
    <w:rsid w:val="00575724"/>
    <w:rsid w:val="005E4466"/>
    <w:rsid w:val="005F4496"/>
    <w:rsid w:val="005F6D31"/>
    <w:rsid w:val="00601789"/>
    <w:rsid w:val="00614FBF"/>
    <w:rsid w:val="006157B5"/>
    <w:rsid w:val="00633982"/>
    <w:rsid w:val="006540D9"/>
    <w:rsid w:val="00661D0D"/>
    <w:rsid w:val="00677199"/>
    <w:rsid w:val="007209E0"/>
    <w:rsid w:val="00740325"/>
    <w:rsid w:val="00770776"/>
    <w:rsid w:val="00773940"/>
    <w:rsid w:val="00774619"/>
    <w:rsid w:val="007E2EE5"/>
    <w:rsid w:val="00834D25"/>
    <w:rsid w:val="00840016"/>
    <w:rsid w:val="00847E36"/>
    <w:rsid w:val="00873A64"/>
    <w:rsid w:val="00885340"/>
    <w:rsid w:val="008A3139"/>
    <w:rsid w:val="008B327D"/>
    <w:rsid w:val="008B7872"/>
    <w:rsid w:val="008D5B07"/>
    <w:rsid w:val="008E1127"/>
    <w:rsid w:val="008F4AA3"/>
    <w:rsid w:val="00981B1F"/>
    <w:rsid w:val="009C1F70"/>
    <w:rsid w:val="009E0484"/>
    <w:rsid w:val="00A06162"/>
    <w:rsid w:val="00A6244F"/>
    <w:rsid w:val="00A6722B"/>
    <w:rsid w:val="00A67350"/>
    <w:rsid w:val="00AA4EAE"/>
    <w:rsid w:val="00AC1232"/>
    <w:rsid w:val="00AE1565"/>
    <w:rsid w:val="00B06DB2"/>
    <w:rsid w:val="00B41A4E"/>
    <w:rsid w:val="00B647B3"/>
    <w:rsid w:val="00B94C81"/>
    <w:rsid w:val="00BE7F5B"/>
    <w:rsid w:val="00BF2BBA"/>
    <w:rsid w:val="00C22D47"/>
    <w:rsid w:val="00C424F5"/>
    <w:rsid w:val="00C4690C"/>
    <w:rsid w:val="00C558AF"/>
    <w:rsid w:val="00CC780B"/>
    <w:rsid w:val="00CE070D"/>
    <w:rsid w:val="00D03466"/>
    <w:rsid w:val="00D23348"/>
    <w:rsid w:val="00D564B2"/>
    <w:rsid w:val="00D56940"/>
    <w:rsid w:val="00D73E97"/>
    <w:rsid w:val="00D943A8"/>
    <w:rsid w:val="00DC2E1D"/>
    <w:rsid w:val="00DF2246"/>
    <w:rsid w:val="00E1090A"/>
    <w:rsid w:val="00E371D9"/>
    <w:rsid w:val="00E81E33"/>
    <w:rsid w:val="00E92F5C"/>
    <w:rsid w:val="00E95C00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2</TotalTime>
  <Pages>1</Pages>
  <Words>102</Words>
  <Characters>510</Characters>
  <Application>Microsoft Office Word</Application>
  <DocSecurity>0</DocSecurity>
  <Lines>46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588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Sam Rudd</cp:lastModifiedBy>
  <cp:revision>4</cp:revision>
  <cp:lastPrinted>2021-03-29T16:25:00Z</cp:lastPrinted>
  <dcterms:created xsi:type="dcterms:W3CDTF">2021-03-29T16:25:00Z</dcterms:created>
  <dcterms:modified xsi:type="dcterms:W3CDTF">2021-03-31T12:26:00Z</dcterms:modified>
</cp:coreProperties>
</file>