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CDF2B" w14:textId="77777777" w:rsidR="00902605" w:rsidRDefault="0067066D" w:rsidP="00F661E7">
      <w:r>
        <w:rPr>
          <w:noProof/>
        </w:rPr>
        <w:drawing>
          <wp:inline distT="0" distB="0" distL="0" distR="0" wp14:anchorId="19D91105" wp14:editId="376EADEE">
            <wp:extent cx="1815465" cy="363220"/>
            <wp:effectExtent l="19050" t="0" r="0" b="0"/>
            <wp:docPr id="1" name="Picture 2" descr="bits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s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605">
        <w:tab/>
      </w:r>
      <w:r w:rsidR="00F661E7">
        <w:t xml:space="preserve">    </w:t>
      </w:r>
      <w:r w:rsidR="00902605">
        <w:tab/>
      </w:r>
      <w:r w:rsidR="00902605">
        <w:tab/>
      </w:r>
      <w:r>
        <w:rPr>
          <w:noProof/>
        </w:rPr>
        <w:drawing>
          <wp:inline distT="0" distB="0" distL="0" distR="0" wp14:anchorId="2C135762" wp14:editId="7D0C0EDC">
            <wp:extent cx="2568575" cy="1143000"/>
            <wp:effectExtent l="19050" t="0" r="3175" b="0"/>
            <wp:docPr id="2" name="Picture 1" descr="greenbrightsid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brightside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605">
        <w:tab/>
      </w:r>
    </w:p>
    <w:p w14:paraId="283A7008" w14:textId="77777777" w:rsidR="00902605" w:rsidRDefault="00902605" w:rsidP="00902605">
      <w:pPr>
        <w:ind w:left="426" w:hanging="426"/>
      </w:pPr>
    </w:p>
    <w:p w14:paraId="64E89C99" w14:textId="77777777" w:rsidR="00F661E7" w:rsidRDefault="00F661E7" w:rsidP="00902605">
      <w:pPr>
        <w:ind w:left="426" w:hanging="426"/>
      </w:pPr>
    </w:p>
    <w:p w14:paraId="4ACC948A" w14:textId="77777777" w:rsidR="00F661E7" w:rsidRDefault="00F661E7" w:rsidP="00902605">
      <w:pPr>
        <w:ind w:left="426" w:hanging="426"/>
      </w:pPr>
    </w:p>
    <w:p w14:paraId="256B4EBF" w14:textId="77777777" w:rsidR="002B676C" w:rsidRDefault="00A41991" w:rsidP="00902605">
      <w:pPr>
        <w:ind w:left="426" w:hanging="426"/>
      </w:pPr>
      <w:r>
        <w:rPr>
          <w:noProof/>
        </w:rPr>
        <w:pict w14:anchorId="52A2F9F8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7.75pt;margin-top:4.55pt;width:153pt;height:55.65pt;z-index:251658752">
            <v:textbox style="mso-next-textbox:#_x0000_s1031">
              <w:txbxContent>
                <w:p w14:paraId="2E432A03" w14:textId="50798B2F" w:rsidR="00A95533" w:rsidRPr="000034A2" w:rsidRDefault="00A9553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DATE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  <w:r w:rsidR="00904D88">
                    <w:rPr>
                      <w:b/>
                      <w:sz w:val="24"/>
                      <w:szCs w:val="24"/>
                      <w:lang w:val="en-GB"/>
                    </w:rPr>
                    <w:t xml:space="preserve"> </w:t>
                  </w:r>
                  <w:r w:rsidR="00F417B0">
                    <w:rPr>
                      <w:b/>
                      <w:sz w:val="24"/>
                      <w:szCs w:val="24"/>
                      <w:lang w:val="en-GB"/>
                    </w:rPr>
                    <w:t>20</w:t>
                  </w:r>
                  <w:r w:rsidR="00F417B0" w:rsidRPr="00F417B0">
                    <w:rPr>
                      <w:b/>
                      <w:sz w:val="24"/>
                      <w:szCs w:val="24"/>
                      <w:vertAlign w:val="superscript"/>
                      <w:lang w:val="en-GB"/>
                    </w:rPr>
                    <w:t>th</w:t>
                  </w:r>
                  <w:r w:rsidR="00F417B0">
                    <w:rPr>
                      <w:b/>
                      <w:sz w:val="24"/>
                      <w:szCs w:val="24"/>
                      <w:lang w:val="en-GB"/>
                    </w:rPr>
                    <w:t xml:space="preserve"> February</w:t>
                  </w:r>
                  <w:r w:rsidR="00092561">
                    <w:rPr>
                      <w:b/>
                      <w:sz w:val="24"/>
                      <w:szCs w:val="24"/>
                      <w:lang w:val="en-GB"/>
                    </w:rPr>
                    <w:t xml:space="preserve"> 2020</w:t>
                  </w:r>
                </w:p>
              </w:txbxContent>
            </v:textbox>
          </v:shape>
        </w:pict>
      </w:r>
      <w:r>
        <w:rPr>
          <w:noProof/>
        </w:rPr>
        <w:pict w14:anchorId="515C763C">
          <v:shape id="_x0000_s1026" type="#_x0000_t202" style="position:absolute;left:0;text-align:left;margin-left:329.3pt;margin-top:9.2pt;width:187.45pt;height:110.25pt;z-index:251653632">
            <v:textbox style="mso-next-textbox:#_x0000_s1026">
              <w:txbxContent>
                <w:p w14:paraId="260B3DA5" w14:textId="77777777" w:rsidR="00A95533" w:rsidRDefault="00A9553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902605">
                    <w:rPr>
                      <w:b/>
                      <w:sz w:val="24"/>
                      <w:szCs w:val="24"/>
                      <w:lang w:val="en-GB"/>
                    </w:rPr>
                    <w:t>PRODUCT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1848AB7A" w14:textId="144B807E" w:rsidR="00904D88" w:rsidRPr="00904D88" w:rsidRDefault="00F417B0">
                  <w:pPr>
                    <w:rPr>
                      <w:b/>
                      <w:sz w:val="28"/>
                      <w:szCs w:val="24"/>
                      <w:lang w:val="en-GB"/>
                    </w:rPr>
                  </w:pPr>
                  <w:r>
                    <w:rPr>
                      <w:b/>
                      <w:sz w:val="28"/>
                      <w:szCs w:val="24"/>
                      <w:lang w:val="en-GB"/>
                    </w:rPr>
                    <w:t>Allington 12oz Tote Bag - Natural</w:t>
                  </w:r>
                </w:p>
              </w:txbxContent>
            </v:textbox>
          </v:shape>
        </w:pict>
      </w:r>
      <w:r>
        <w:rPr>
          <w:noProof/>
        </w:rPr>
        <w:pict w14:anchorId="6330BF26">
          <v:shape id="_x0000_s1033" type="#_x0000_t202" style="position:absolute;left:0;text-align:left;margin-left:176pt;margin-top:4.55pt;width:121.85pt;height:89.4pt;z-index:251660800">
            <v:textbox style="mso-next-textbox:#_x0000_s1033">
              <w:txbxContent>
                <w:p w14:paraId="59FEE129" w14:textId="18DDB963" w:rsidR="00A95533" w:rsidRDefault="00A9553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P.O. NUMBER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2210CCAB" w14:textId="16E2325C" w:rsidR="00723987" w:rsidRDefault="00E8736C" w:rsidP="00D3621B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3</w:t>
                  </w:r>
                  <w:r w:rsidR="00F417B0">
                    <w:rPr>
                      <w:b/>
                      <w:sz w:val="24"/>
                      <w:szCs w:val="24"/>
                      <w:lang w:val="en-GB"/>
                    </w:rPr>
                    <w:t>9927</w:t>
                  </w:r>
                </w:p>
              </w:txbxContent>
            </v:textbox>
          </v:shape>
        </w:pict>
      </w:r>
      <w:r w:rsidR="00902605">
        <w:tab/>
      </w:r>
    </w:p>
    <w:p w14:paraId="20B8BC59" w14:textId="77777777" w:rsidR="00F661E7" w:rsidRDefault="00F661E7" w:rsidP="00902605">
      <w:pPr>
        <w:ind w:left="426" w:hanging="426"/>
      </w:pPr>
    </w:p>
    <w:p w14:paraId="6A1E5654" w14:textId="77777777" w:rsidR="00F661E7" w:rsidRDefault="00A41991" w:rsidP="00902605">
      <w:pPr>
        <w:ind w:left="426" w:hanging="426"/>
      </w:pPr>
      <w:r>
        <w:rPr>
          <w:noProof/>
        </w:rPr>
        <w:pict w14:anchorId="60220F76">
          <v:shape id="_x0000_s1030" type="#_x0000_t202" style="position:absolute;left:0;text-align:left;margin-left:-7.75pt;margin-top:19.1pt;width:153pt;height:107.25pt;z-index:251657728">
            <v:textbox style="mso-next-textbox:#_x0000_s1030">
              <w:txbxContent>
                <w:p w14:paraId="06FF3AC7" w14:textId="77777777" w:rsidR="00A95533" w:rsidRDefault="00A9553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 xml:space="preserve">UNIT </w:t>
                  </w: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PRICE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087E942D" w14:textId="7F37207F" w:rsidR="007B280F" w:rsidRDefault="00B46F47" w:rsidP="00932827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Per unit:</w:t>
                  </w:r>
                  <w:r>
                    <w:rPr>
                      <w:sz w:val="24"/>
                      <w:szCs w:val="24"/>
                      <w:lang w:val="en-GB"/>
                    </w:rPr>
                    <w:tab/>
                  </w:r>
                  <w:r>
                    <w:rPr>
                      <w:sz w:val="24"/>
                      <w:szCs w:val="24"/>
                      <w:lang w:val="en-GB"/>
                    </w:rPr>
                    <w:tab/>
                  </w:r>
                  <w:r w:rsidR="00EA2443">
                    <w:rPr>
                      <w:sz w:val="24"/>
                      <w:szCs w:val="24"/>
                      <w:lang w:val="en-GB"/>
                    </w:rPr>
                    <w:t>£</w:t>
                  </w:r>
                  <w:r w:rsidR="00F417B0">
                    <w:rPr>
                      <w:sz w:val="24"/>
                      <w:szCs w:val="24"/>
                      <w:lang w:val="en-GB"/>
                    </w:rPr>
                    <w:t>2.91</w:t>
                  </w:r>
                </w:p>
                <w:p w14:paraId="48375267" w14:textId="16B3E2B6" w:rsidR="00F417B0" w:rsidRPr="00932827" w:rsidRDefault="00F417B0" w:rsidP="00932827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Origination:</w:t>
                  </w:r>
                  <w:r>
                    <w:rPr>
                      <w:sz w:val="24"/>
                      <w:szCs w:val="24"/>
                      <w:lang w:val="en-GB"/>
                    </w:rPr>
                    <w:tab/>
                  </w:r>
                  <w:r>
                    <w:rPr>
                      <w:sz w:val="24"/>
                      <w:szCs w:val="24"/>
                      <w:lang w:val="en-GB"/>
                    </w:rPr>
                    <w:tab/>
                    <w:t>£25</w:t>
                  </w:r>
                </w:p>
                <w:p w14:paraId="5F0D4CCC" w14:textId="52442C1F" w:rsidR="00932827" w:rsidRDefault="00C77A8F" w:rsidP="00932827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Carriage:</w:t>
                  </w:r>
                  <w:r w:rsidR="00B46F47">
                    <w:rPr>
                      <w:sz w:val="24"/>
                      <w:szCs w:val="24"/>
                      <w:lang w:val="en-GB"/>
                    </w:rPr>
                    <w:tab/>
                  </w:r>
                  <w:r w:rsidR="00B46F47">
                    <w:rPr>
                      <w:sz w:val="24"/>
                      <w:szCs w:val="24"/>
                      <w:lang w:val="en-GB"/>
                    </w:rPr>
                    <w:tab/>
                  </w:r>
                  <w:r>
                    <w:rPr>
                      <w:sz w:val="24"/>
                      <w:szCs w:val="24"/>
                      <w:lang w:val="en-GB"/>
                    </w:rPr>
                    <w:t>£</w:t>
                  </w:r>
                  <w:r w:rsidR="00A209E7">
                    <w:rPr>
                      <w:sz w:val="24"/>
                      <w:szCs w:val="24"/>
                      <w:lang w:val="en-GB"/>
                    </w:rPr>
                    <w:t>1</w:t>
                  </w:r>
                  <w:r w:rsidR="00F417B0">
                    <w:rPr>
                      <w:sz w:val="24"/>
                      <w:szCs w:val="24"/>
                      <w:lang w:val="en-GB"/>
                    </w:rPr>
                    <w:t>0</w:t>
                  </w:r>
                </w:p>
                <w:p w14:paraId="1C4810CB" w14:textId="77777777" w:rsidR="00A95533" w:rsidRPr="00DB39EF" w:rsidRDefault="00A95533" w:rsidP="00932827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br/>
                  </w:r>
                </w:p>
                <w:p w14:paraId="13B8F7B1" w14:textId="77777777" w:rsidR="00A95533" w:rsidRPr="002A6898" w:rsidRDefault="00A9553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28E2D6F8" w14:textId="77777777" w:rsidR="00F661E7" w:rsidRDefault="00F661E7" w:rsidP="00902605">
      <w:pPr>
        <w:ind w:left="426" w:hanging="426"/>
      </w:pPr>
    </w:p>
    <w:p w14:paraId="215DA4A3" w14:textId="77777777" w:rsidR="00F661E7" w:rsidRDefault="00A41991" w:rsidP="00902605">
      <w:pPr>
        <w:ind w:left="426" w:hanging="426"/>
      </w:pPr>
      <w:r>
        <w:rPr>
          <w:noProof/>
        </w:rPr>
        <w:pict w14:anchorId="15B808F9">
          <v:shape id="_x0000_s1027" type="#_x0000_t202" style="position:absolute;left:0;text-align:left;margin-left:176pt;margin-top:13.8pt;width:121.85pt;height:87.15pt;z-index:251654656">
            <v:textbox style="mso-next-textbox:#_x0000_s1027">
              <w:txbxContent>
                <w:p w14:paraId="20413346" w14:textId="77777777" w:rsidR="00A95533" w:rsidRDefault="00A95533">
                  <w:pPr>
                    <w:rPr>
                      <w:b/>
                      <w:lang w:val="en-GB"/>
                    </w:rPr>
                  </w:pPr>
                  <w:r w:rsidRPr="000034A2">
                    <w:rPr>
                      <w:b/>
                      <w:lang w:val="en-GB"/>
                    </w:rPr>
                    <w:t>QUANTITY</w:t>
                  </w:r>
                </w:p>
                <w:p w14:paraId="0058D6A1" w14:textId="390968F6" w:rsidR="00A95533" w:rsidRPr="002A6898" w:rsidRDefault="00F417B0">
                  <w:pPr>
                    <w:rPr>
                      <w:sz w:val="28"/>
                      <w:szCs w:val="28"/>
                      <w:lang w:val="en-GB"/>
                    </w:rPr>
                  </w:pPr>
                  <w:r>
                    <w:rPr>
                      <w:sz w:val="28"/>
                      <w:szCs w:val="28"/>
                      <w:lang w:val="en-GB"/>
                    </w:rPr>
                    <w:t>50</w:t>
                  </w:r>
                </w:p>
              </w:txbxContent>
            </v:textbox>
          </v:shape>
        </w:pict>
      </w:r>
    </w:p>
    <w:p w14:paraId="2081D211" w14:textId="77777777" w:rsidR="00F661E7" w:rsidRDefault="00A41991" w:rsidP="00902605">
      <w:pPr>
        <w:ind w:left="426" w:hanging="426"/>
      </w:pPr>
      <w:r>
        <w:rPr>
          <w:noProof/>
        </w:rPr>
        <w:pict w14:anchorId="503CE989">
          <v:shape id="_x0000_s1029" type="#_x0000_t202" style="position:absolute;left:0;text-align:left;margin-left:329.3pt;margin-top:5pt;width:187.45pt;height:91.5pt;z-index:251656704">
            <v:textbox style="mso-next-textbox:#_x0000_s1029">
              <w:txbxContent>
                <w:p w14:paraId="7620D133" w14:textId="77777777" w:rsidR="00A95533" w:rsidRDefault="00A95533" w:rsidP="00272D7A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SIDES:</w:t>
                  </w:r>
                </w:p>
                <w:p w14:paraId="640694BA" w14:textId="48BDE675" w:rsidR="00904D88" w:rsidRDefault="00092561" w:rsidP="00272D7A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One side only</w:t>
                  </w:r>
                </w:p>
              </w:txbxContent>
            </v:textbox>
          </v:shape>
        </w:pict>
      </w:r>
    </w:p>
    <w:p w14:paraId="2F648947" w14:textId="77777777" w:rsidR="00F661E7" w:rsidRDefault="00F661E7" w:rsidP="00902605">
      <w:pPr>
        <w:ind w:left="426" w:hanging="426"/>
      </w:pPr>
    </w:p>
    <w:p w14:paraId="3EF33DFD" w14:textId="77777777" w:rsidR="00F661E7" w:rsidRDefault="00A41991" w:rsidP="00902605">
      <w:pPr>
        <w:ind w:left="426" w:hanging="426"/>
      </w:pPr>
      <w:r>
        <w:rPr>
          <w:noProof/>
        </w:rPr>
        <w:pict w14:anchorId="4BD805A2">
          <v:shape id="_x0000_s1028" type="#_x0000_t202" style="position:absolute;left:0;text-align:left;margin-left:-7.75pt;margin-top:18.6pt;width:118.2pt;height:55.5pt;z-index:251655680">
            <v:textbox style="mso-next-textbox:#_x0000_s1028">
              <w:txbxContent>
                <w:p w14:paraId="551C7332" w14:textId="77777777" w:rsidR="00A95533" w:rsidRDefault="00A9553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COLOURS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3F7C1E67" w14:textId="393360B1" w:rsidR="00904D88" w:rsidRDefault="00D83A0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CMYK</w:t>
                  </w:r>
                </w:p>
              </w:txbxContent>
            </v:textbox>
          </v:shape>
        </w:pict>
      </w:r>
    </w:p>
    <w:p w14:paraId="149DDA8B" w14:textId="77777777" w:rsidR="00F661E7" w:rsidRDefault="00F661E7" w:rsidP="00902605">
      <w:pPr>
        <w:ind w:left="426" w:hanging="426"/>
      </w:pPr>
    </w:p>
    <w:p w14:paraId="06D5D2DA" w14:textId="77777777" w:rsidR="00F661E7" w:rsidRDefault="00A41991" w:rsidP="00902605">
      <w:pPr>
        <w:ind w:left="426" w:hanging="426"/>
      </w:pPr>
      <w:r>
        <w:rPr>
          <w:noProof/>
          <w:lang w:eastAsia="zh-TW"/>
        </w:rPr>
        <w:pict w14:anchorId="395D0207">
          <v:shape id="_x0000_s1036" type="#_x0000_t202" style="position:absolute;left:0;text-align:left;margin-left:310.25pt;margin-top:6.25pt;width:206.5pt;height:94.25pt;z-index:251661824;mso-width-relative:margin;mso-height-relative:margin">
            <v:textbox>
              <w:txbxContent>
                <w:p w14:paraId="05B8528A" w14:textId="77777777" w:rsidR="00A95533" w:rsidRDefault="00A9553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2A6898">
                    <w:rPr>
                      <w:b/>
                      <w:sz w:val="24"/>
                      <w:szCs w:val="24"/>
                      <w:highlight w:val="yellow"/>
                      <w:lang w:val="en-GB"/>
                    </w:rPr>
                    <w:t>DELIVERY UNDER PLAIN COVER BY:</w:t>
                  </w:r>
                </w:p>
                <w:p w14:paraId="0B431D00" w14:textId="4748BEA8" w:rsidR="00904D88" w:rsidRDefault="00D83A0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2</w:t>
                  </w:r>
                  <w:r w:rsidR="00A41991">
                    <w:rPr>
                      <w:b/>
                      <w:sz w:val="24"/>
                      <w:szCs w:val="24"/>
                      <w:lang w:val="en-GB"/>
                    </w:rPr>
                    <w:t>8</w:t>
                  </w:r>
                  <w:bookmarkStart w:id="0" w:name="_GoBack"/>
                  <w:bookmarkEnd w:id="0"/>
                  <w:r w:rsidRPr="00D83A03">
                    <w:rPr>
                      <w:b/>
                      <w:sz w:val="24"/>
                      <w:szCs w:val="24"/>
                      <w:vertAlign w:val="superscript"/>
                      <w:lang w:val="en-GB"/>
                    </w:rPr>
                    <w:t>th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 xml:space="preserve"> February </w:t>
                  </w:r>
                  <w:r w:rsidR="00092561">
                    <w:rPr>
                      <w:b/>
                      <w:sz w:val="24"/>
                      <w:szCs w:val="24"/>
                      <w:lang w:val="en-GB"/>
                    </w:rPr>
                    <w:t>2020</w:t>
                  </w:r>
                </w:p>
              </w:txbxContent>
            </v:textbox>
          </v:shape>
        </w:pict>
      </w:r>
    </w:p>
    <w:p w14:paraId="5406AC31" w14:textId="77777777" w:rsidR="00F661E7" w:rsidRDefault="00A41991" w:rsidP="00902605">
      <w:pPr>
        <w:ind w:left="426" w:hanging="426"/>
      </w:pPr>
      <w:r>
        <w:rPr>
          <w:noProof/>
        </w:rPr>
        <w:pict w14:anchorId="402388C8">
          <v:shape id="_x0000_s1032" type="#_x0000_t202" style="position:absolute;left:0;text-align:left;margin-left:-7.75pt;margin-top:15.8pt;width:305.6pt;height:252pt;z-index:251659776">
            <v:textbox style="mso-next-textbox:#_x0000_s1032">
              <w:txbxContent>
                <w:p w14:paraId="5A854DAD" w14:textId="77777777" w:rsidR="00A95533" w:rsidRDefault="00A95533" w:rsidP="00770C3B">
                  <w:pPr>
                    <w:tabs>
                      <w:tab w:val="left" w:pos="2835"/>
                    </w:tabs>
                    <w:jc w:val="center"/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D</w:t>
                  </w: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ELIVERY DETAILS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 xml:space="preserve"> </w:t>
                  </w:r>
                </w:p>
                <w:p w14:paraId="4701DE1C" w14:textId="77777777" w:rsidR="00A95533" w:rsidRPr="007D075B" w:rsidRDefault="00A95533" w:rsidP="00D83A03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bookmarkStart w:id="1" w:name="OLE_LINK1"/>
                  <w:bookmarkStart w:id="2" w:name="OLE_LINK2"/>
                </w:p>
                <w:bookmarkEnd w:id="1"/>
                <w:bookmarkEnd w:id="2"/>
                <w:p w14:paraId="501B08E8" w14:textId="0D42772A" w:rsidR="00092561" w:rsidRPr="00D83A03" w:rsidRDefault="00F417B0" w:rsidP="00D83A03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Chloe Darlington</w:t>
                  </w:r>
                </w:p>
                <w:p w14:paraId="11384EA4" w14:textId="77777777" w:rsidR="00F417B0" w:rsidRPr="00F417B0" w:rsidRDefault="00F417B0" w:rsidP="00F417B0">
                  <w:pPr>
                    <w:spacing w:after="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F417B0">
                    <w:rPr>
                      <w:b/>
                      <w:bCs/>
                      <w:sz w:val="24"/>
                      <w:szCs w:val="24"/>
                      <w:lang w:val="en-GB"/>
                    </w:rPr>
                    <w:t>Children England</w:t>
                  </w:r>
                </w:p>
                <w:p w14:paraId="382D9749" w14:textId="77777777" w:rsidR="00F417B0" w:rsidRPr="00F417B0" w:rsidRDefault="00F417B0" w:rsidP="00F417B0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 w:rsidRPr="00F417B0">
                    <w:rPr>
                      <w:sz w:val="24"/>
                      <w:szCs w:val="24"/>
                      <w:lang w:val="en-GB"/>
                    </w:rPr>
                    <w:t>Gregory House</w:t>
                  </w:r>
                </w:p>
                <w:p w14:paraId="48119DB7" w14:textId="77777777" w:rsidR="00F417B0" w:rsidRPr="00F417B0" w:rsidRDefault="00F417B0" w:rsidP="00F417B0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 w:rsidRPr="00F417B0">
                    <w:rPr>
                      <w:sz w:val="24"/>
                      <w:szCs w:val="24"/>
                      <w:lang w:val="en-GB"/>
                    </w:rPr>
                    <w:t>Coram Campus</w:t>
                  </w:r>
                </w:p>
                <w:p w14:paraId="66DC5948" w14:textId="77777777" w:rsidR="00F417B0" w:rsidRPr="00F417B0" w:rsidRDefault="00F417B0" w:rsidP="00F417B0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 w:rsidRPr="00F417B0">
                    <w:rPr>
                      <w:sz w:val="24"/>
                      <w:szCs w:val="24"/>
                      <w:lang w:val="en-GB"/>
                    </w:rPr>
                    <w:t>48 Mecklenburgh Square</w:t>
                  </w:r>
                </w:p>
                <w:p w14:paraId="65AE832B" w14:textId="77777777" w:rsidR="00F417B0" w:rsidRDefault="00F417B0" w:rsidP="00F417B0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 w:rsidRPr="00F417B0">
                    <w:rPr>
                      <w:sz w:val="24"/>
                      <w:szCs w:val="24"/>
                      <w:lang w:val="en-GB"/>
                    </w:rPr>
                    <w:t xml:space="preserve">London </w:t>
                  </w:r>
                </w:p>
                <w:p w14:paraId="27654408" w14:textId="522161B7" w:rsidR="007D075B" w:rsidRPr="00D83A03" w:rsidRDefault="00F417B0" w:rsidP="00F417B0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 w:rsidRPr="00F417B0">
                    <w:rPr>
                      <w:sz w:val="24"/>
                      <w:szCs w:val="24"/>
                      <w:lang w:val="en-GB"/>
                    </w:rPr>
                    <w:t>WC1N 2NU</w:t>
                  </w:r>
                </w:p>
              </w:txbxContent>
            </v:textbox>
          </v:shape>
        </w:pict>
      </w:r>
    </w:p>
    <w:p w14:paraId="1F08BA15" w14:textId="77777777" w:rsidR="00F661E7" w:rsidRDefault="00F661E7" w:rsidP="00F661E7">
      <w:pPr>
        <w:spacing w:line="240" w:lineRule="auto"/>
        <w:ind w:left="426" w:hanging="426"/>
      </w:pPr>
    </w:p>
    <w:p w14:paraId="2CD768C9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5EDBA07D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2AA8C177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2712B4D8" w14:textId="77777777" w:rsidR="00F661E7" w:rsidRDefault="00F661E7" w:rsidP="00F661E7">
      <w:pPr>
        <w:spacing w:after="0" w:line="240" w:lineRule="auto"/>
        <w:rPr>
          <w:b/>
          <w:color w:val="92D050"/>
          <w:sz w:val="28"/>
          <w:szCs w:val="28"/>
          <w:lang w:val="en-GB"/>
        </w:rPr>
      </w:pPr>
    </w:p>
    <w:p w14:paraId="13B0884E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7669D6E6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Brightside Print Design</w:t>
      </w:r>
    </w:p>
    <w:p w14:paraId="55662918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Unit 136</w:t>
      </w:r>
    </w:p>
    <w:p w14:paraId="4B435B27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 xml:space="preserve">Stratford Workshops </w:t>
      </w:r>
    </w:p>
    <w:p w14:paraId="720CD469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Burford Road</w:t>
      </w:r>
    </w:p>
    <w:p w14:paraId="713DB9E6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London</w:t>
      </w:r>
    </w:p>
    <w:p w14:paraId="6811B333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E15 2SP</w:t>
      </w:r>
    </w:p>
    <w:p w14:paraId="0A14951B" w14:textId="77777777" w:rsidR="00F661E7" w:rsidRPr="00F661E7" w:rsidRDefault="008C0B14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Tel: 020 7613 7070</w:t>
      </w:r>
    </w:p>
    <w:p w14:paraId="52A8DDA9" w14:textId="77777777" w:rsidR="00F661E7" w:rsidRPr="00F661E7" w:rsidRDefault="00F661E7" w:rsidP="00F661E7">
      <w:pPr>
        <w:spacing w:after="0" w:line="240" w:lineRule="auto"/>
        <w:ind w:left="720"/>
        <w:jc w:val="right"/>
        <w:rPr>
          <w:color w:val="C2D69B"/>
        </w:rPr>
      </w:pPr>
      <w:r w:rsidRPr="00F661E7">
        <w:rPr>
          <w:b/>
          <w:color w:val="92D050"/>
          <w:sz w:val="28"/>
          <w:szCs w:val="28"/>
          <w:lang w:val="en-GB"/>
        </w:rPr>
        <w:t>www.brightsideonline.com</w:t>
      </w:r>
    </w:p>
    <w:p w14:paraId="334C86B8" w14:textId="77777777" w:rsidR="00F661E7" w:rsidRDefault="00F661E7" w:rsidP="00902605">
      <w:pPr>
        <w:ind w:left="426" w:hanging="426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F661E7" w:rsidSect="00F661E7">
      <w:pgSz w:w="12240" w:h="15840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969"/>
    <w:rsid w:val="00002173"/>
    <w:rsid w:val="000034A2"/>
    <w:rsid w:val="00005BD9"/>
    <w:rsid w:val="00007CE4"/>
    <w:rsid w:val="0001347A"/>
    <w:rsid w:val="00014403"/>
    <w:rsid w:val="00014C3B"/>
    <w:rsid w:val="00017147"/>
    <w:rsid w:val="00020A12"/>
    <w:rsid w:val="00025473"/>
    <w:rsid w:val="00025B1E"/>
    <w:rsid w:val="00027D71"/>
    <w:rsid w:val="0003314D"/>
    <w:rsid w:val="00042CFF"/>
    <w:rsid w:val="00047070"/>
    <w:rsid w:val="00047CAB"/>
    <w:rsid w:val="00050CEA"/>
    <w:rsid w:val="00052112"/>
    <w:rsid w:val="000521E6"/>
    <w:rsid w:val="000546BE"/>
    <w:rsid w:val="00061A35"/>
    <w:rsid w:val="000620BD"/>
    <w:rsid w:val="00062B76"/>
    <w:rsid w:val="00064DF9"/>
    <w:rsid w:val="00066B05"/>
    <w:rsid w:val="00073A42"/>
    <w:rsid w:val="00075808"/>
    <w:rsid w:val="000766B7"/>
    <w:rsid w:val="00077E37"/>
    <w:rsid w:val="000830C2"/>
    <w:rsid w:val="00084046"/>
    <w:rsid w:val="00085087"/>
    <w:rsid w:val="00086E71"/>
    <w:rsid w:val="00091893"/>
    <w:rsid w:val="00092561"/>
    <w:rsid w:val="000A1F55"/>
    <w:rsid w:val="000A3BAA"/>
    <w:rsid w:val="000A6184"/>
    <w:rsid w:val="000A7E9F"/>
    <w:rsid w:val="000B04DE"/>
    <w:rsid w:val="000B0BD1"/>
    <w:rsid w:val="000B2266"/>
    <w:rsid w:val="000B2CA9"/>
    <w:rsid w:val="000B3053"/>
    <w:rsid w:val="000B3858"/>
    <w:rsid w:val="000B7C34"/>
    <w:rsid w:val="000C3888"/>
    <w:rsid w:val="000C41B8"/>
    <w:rsid w:val="000D2F7D"/>
    <w:rsid w:val="000D4B69"/>
    <w:rsid w:val="000D4C52"/>
    <w:rsid w:val="000D4DD8"/>
    <w:rsid w:val="000D79D6"/>
    <w:rsid w:val="000D7B15"/>
    <w:rsid w:val="000E047C"/>
    <w:rsid w:val="000E0DF2"/>
    <w:rsid w:val="000E6688"/>
    <w:rsid w:val="000E6BD1"/>
    <w:rsid w:val="000E70D1"/>
    <w:rsid w:val="000F06C2"/>
    <w:rsid w:val="000F35E6"/>
    <w:rsid w:val="00101D1F"/>
    <w:rsid w:val="00102653"/>
    <w:rsid w:val="00106E93"/>
    <w:rsid w:val="00107086"/>
    <w:rsid w:val="0010792A"/>
    <w:rsid w:val="00120060"/>
    <w:rsid w:val="00120FBA"/>
    <w:rsid w:val="001213CD"/>
    <w:rsid w:val="001272C1"/>
    <w:rsid w:val="0013089F"/>
    <w:rsid w:val="001329A8"/>
    <w:rsid w:val="001336F3"/>
    <w:rsid w:val="001367BB"/>
    <w:rsid w:val="00140397"/>
    <w:rsid w:val="001423DB"/>
    <w:rsid w:val="0014385A"/>
    <w:rsid w:val="001452A3"/>
    <w:rsid w:val="00147570"/>
    <w:rsid w:val="0015104D"/>
    <w:rsid w:val="00152A48"/>
    <w:rsid w:val="00157F08"/>
    <w:rsid w:val="00160FF4"/>
    <w:rsid w:val="00164B98"/>
    <w:rsid w:val="00165A06"/>
    <w:rsid w:val="001669C2"/>
    <w:rsid w:val="00171A57"/>
    <w:rsid w:val="00172751"/>
    <w:rsid w:val="00173181"/>
    <w:rsid w:val="0017409C"/>
    <w:rsid w:val="001749AB"/>
    <w:rsid w:val="001759D6"/>
    <w:rsid w:val="001771C3"/>
    <w:rsid w:val="001772D5"/>
    <w:rsid w:val="00184A14"/>
    <w:rsid w:val="00187BD8"/>
    <w:rsid w:val="00194891"/>
    <w:rsid w:val="00194969"/>
    <w:rsid w:val="001A00BA"/>
    <w:rsid w:val="001A265F"/>
    <w:rsid w:val="001A4638"/>
    <w:rsid w:val="001A600C"/>
    <w:rsid w:val="001A669B"/>
    <w:rsid w:val="001B10D2"/>
    <w:rsid w:val="001C2E82"/>
    <w:rsid w:val="001C5B6B"/>
    <w:rsid w:val="001D15FC"/>
    <w:rsid w:val="001D4132"/>
    <w:rsid w:val="001D7A13"/>
    <w:rsid w:val="001E1D08"/>
    <w:rsid w:val="001F21D2"/>
    <w:rsid w:val="001F6206"/>
    <w:rsid w:val="00204CD9"/>
    <w:rsid w:val="00206BB2"/>
    <w:rsid w:val="002070F7"/>
    <w:rsid w:val="0020786C"/>
    <w:rsid w:val="0021384A"/>
    <w:rsid w:val="00213B55"/>
    <w:rsid w:val="00216138"/>
    <w:rsid w:val="002217A8"/>
    <w:rsid w:val="00224F53"/>
    <w:rsid w:val="002301CB"/>
    <w:rsid w:val="00235EC5"/>
    <w:rsid w:val="00236753"/>
    <w:rsid w:val="00237CA7"/>
    <w:rsid w:val="002403B2"/>
    <w:rsid w:val="0025181C"/>
    <w:rsid w:val="002551E8"/>
    <w:rsid w:val="00260341"/>
    <w:rsid w:val="002636E4"/>
    <w:rsid w:val="00263BEC"/>
    <w:rsid w:val="002647FE"/>
    <w:rsid w:val="00264A9E"/>
    <w:rsid w:val="00265F0B"/>
    <w:rsid w:val="00266A6C"/>
    <w:rsid w:val="00267572"/>
    <w:rsid w:val="00270689"/>
    <w:rsid w:val="00272A0B"/>
    <w:rsid w:val="00272D7A"/>
    <w:rsid w:val="0027387C"/>
    <w:rsid w:val="00284DBA"/>
    <w:rsid w:val="00293A50"/>
    <w:rsid w:val="002950D2"/>
    <w:rsid w:val="002A0463"/>
    <w:rsid w:val="002A1168"/>
    <w:rsid w:val="002A14AD"/>
    <w:rsid w:val="002A1AA9"/>
    <w:rsid w:val="002A6898"/>
    <w:rsid w:val="002B676C"/>
    <w:rsid w:val="002C2646"/>
    <w:rsid w:val="002C2A8C"/>
    <w:rsid w:val="002C5D96"/>
    <w:rsid w:val="002D1C68"/>
    <w:rsid w:val="002E25D8"/>
    <w:rsid w:val="002E2C78"/>
    <w:rsid w:val="002E4A3F"/>
    <w:rsid w:val="002E4ABE"/>
    <w:rsid w:val="002F7E04"/>
    <w:rsid w:val="0030239D"/>
    <w:rsid w:val="003075AD"/>
    <w:rsid w:val="00310469"/>
    <w:rsid w:val="003129B4"/>
    <w:rsid w:val="00313234"/>
    <w:rsid w:val="00315740"/>
    <w:rsid w:val="00316B29"/>
    <w:rsid w:val="003205F0"/>
    <w:rsid w:val="003275CF"/>
    <w:rsid w:val="00327789"/>
    <w:rsid w:val="003300D1"/>
    <w:rsid w:val="003321B3"/>
    <w:rsid w:val="00334457"/>
    <w:rsid w:val="00335D21"/>
    <w:rsid w:val="00337A3B"/>
    <w:rsid w:val="00337F85"/>
    <w:rsid w:val="00341433"/>
    <w:rsid w:val="003428BB"/>
    <w:rsid w:val="00347FE5"/>
    <w:rsid w:val="00350210"/>
    <w:rsid w:val="00351F9F"/>
    <w:rsid w:val="003560FA"/>
    <w:rsid w:val="00357083"/>
    <w:rsid w:val="00360381"/>
    <w:rsid w:val="00362818"/>
    <w:rsid w:val="0036420E"/>
    <w:rsid w:val="003808C2"/>
    <w:rsid w:val="0039280E"/>
    <w:rsid w:val="00395EED"/>
    <w:rsid w:val="00397AEB"/>
    <w:rsid w:val="003A27C7"/>
    <w:rsid w:val="003A3FDA"/>
    <w:rsid w:val="003A685B"/>
    <w:rsid w:val="003A7095"/>
    <w:rsid w:val="003A74CA"/>
    <w:rsid w:val="003B0B5D"/>
    <w:rsid w:val="003B1C13"/>
    <w:rsid w:val="003B3D12"/>
    <w:rsid w:val="003B49B2"/>
    <w:rsid w:val="003C273B"/>
    <w:rsid w:val="003E018E"/>
    <w:rsid w:val="003E3911"/>
    <w:rsid w:val="003F0700"/>
    <w:rsid w:val="003F280B"/>
    <w:rsid w:val="003F2C60"/>
    <w:rsid w:val="003F66F7"/>
    <w:rsid w:val="004012F6"/>
    <w:rsid w:val="004018DE"/>
    <w:rsid w:val="00402984"/>
    <w:rsid w:val="004059A9"/>
    <w:rsid w:val="0040741B"/>
    <w:rsid w:val="00410AE8"/>
    <w:rsid w:val="00411647"/>
    <w:rsid w:val="00413E80"/>
    <w:rsid w:val="004144F9"/>
    <w:rsid w:val="004148DE"/>
    <w:rsid w:val="00414FB1"/>
    <w:rsid w:val="004160EA"/>
    <w:rsid w:val="00421F0C"/>
    <w:rsid w:val="004237E1"/>
    <w:rsid w:val="00424BDC"/>
    <w:rsid w:val="00424D86"/>
    <w:rsid w:val="00425B3B"/>
    <w:rsid w:val="00425C31"/>
    <w:rsid w:val="0042625E"/>
    <w:rsid w:val="00427D8E"/>
    <w:rsid w:val="004316D1"/>
    <w:rsid w:val="004368BC"/>
    <w:rsid w:val="00440601"/>
    <w:rsid w:val="00441BBF"/>
    <w:rsid w:val="00442C63"/>
    <w:rsid w:val="00450954"/>
    <w:rsid w:val="004520E2"/>
    <w:rsid w:val="00455345"/>
    <w:rsid w:val="004609DC"/>
    <w:rsid w:val="00461FEB"/>
    <w:rsid w:val="004635E7"/>
    <w:rsid w:val="00463774"/>
    <w:rsid w:val="0046585A"/>
    <w:rsid w:val="004674B5"/>
    <w:rsid w:val="00474C9A"/>
    <w:rsid w:val="0048085E"/>
    <w:rsid w:val="004822D0"/>
    <w:rsid w:val="00487174"/>
    <w:rsid w:val="00491169"/>
    <w:rsid w:val="004A640B"/>
    <w:rsid w:val="004B0D2D"/>
    <w:rsid w:val="004B5B32"/>
    <w:rsid w:val="004B5EDC"/>
    <w:rsid w:val="004C0BFE"/>
    <w:rsid w:val="004C2CB4"/>
    <w:rsid w:val="004C2F04"/>
    <w:rsid w:val="004C4496"/>
    <w:rsid w:val="004C4C40"/>
    <w:rsid w:val="004D391A"/>
    <w:rsid w:val="004D414E"/>
    <w:rsid w:val="004D4CB3"/>
    <w:rsid w:val="004E4469"/>
    <w:rsid w:val="004E7082"/>
    <w:rsid w:val="004F4507"/>
    <w:rsid w:val="004F5729"/>
    <w:rsid w:val="004F73E7"/>
    <w:rsid w:val="00516CA6"/>
    <w:rsid w:val="00522664"/>
    <w:rsid w:val="0052478F"/>
    <w:rsid w:val="005278C4"/>
    <w:rsid w:val="0053187F"/>
    <w:rsid w:val="005413CE"/>
    <w:rsid w:val="0054574E"/>
    <w:rsid w:val="00546F50"/>
    <w:rsid w:val="0054746F"/>
    <w:rsid w:val="005475C0"/>
    <w:rsid w:val="00547F04"/>
    <w:rsid w:val="005511CF"/>
    <w:rsid w:val="0055220E"/>
    <w:rsid w:val="005527D9"/>
    <w:rsid w:val="00553327"/>
    <w:rsid w:val="005565EF"/>
    <w:rsid w:val="00566206"/>
    <w:rsid w:val="005672E4"/>
    <w:rsid w:val="00571B05"/>
    <w:rsid w:val="00573228"/>
    <w:rsid w:val="005740AB"/>
    <w:rsid w:val="00574A5F"/>
    <w:rsid w:val="005760D7"/>
    <w:rsid w:val="00582608"/>
    <w:rsid w:val="0058291B"/>
    <w:rsid w:val="00585208"/>
    <w:rsid w:val="005852C7"/>
    <w:rsid w:val="00587858"/>
    <w:rsid w:val="0059010F"/>
    <w:rsid w:val="0059015B"/>
    <w:rsid w:val="00593890"/>
    <w:rsid w:val="005A4850"/>
    <w:rsid w:val="005A5758"/>
    <w:rsid w:val="005A7B46"/>
    <w:rsid w:val="005A7BF7"/>
    <w:rsid w:val="005B477A"/>
    <w:rsid w:val="005C0A83"/>
    <w:rsid w:val="005C616A"/>
    <w:rsid w:val="005D272F"/>
    <w:rsid w:val="005D4A24"/>
    <w:rsid w:val="005D6823"/>
    <w:rsid w:val="005E2ADD"/>
    <w:rsid w:val="005E3510"/>
    <w:rsid w:val="005E4851"/>
    <w:rsid w:val="005E607C"/>
    <w:rsid w:val="005F0855"/>
    <w:rsid w:val="005F267D"/>
    <w:rsid w:val="005F6CD4"/>
    <w:rsid w:val="005F6DE3"/>
    <w:rsid w:val="00600100"/>
    <w:rsid w:val="006046CE"/>
    <w:rsid w:val="006074E8"/>
    <w:rsid w:val="006075D1"/>
    <w:rsid w:val="00607928"/>
    <w:rsid w:val="00612F21"/>
    <w:rsid w:val="006177E2"/>
    <w:rsid w:val="00624D21"/>
    <w:rsid w:val="00631807"/>
    <w:rsid w:val="00631993"/>
    <w:rsid w:val="00632240"/>
    <w:rsid w:val="00636149"/>
    <w:rsid w:val="00636425"/>
    <w:rsid w:val="00637724"/>
    <w:rsid w:val="00637E25"/>
    <w:rsid w:val="00647397"/>
    <w:rsid w:val="00650EB2"/>
    <w:rsid w:val="006541D3"/>
    <w:rsid w:val="00654C6B"/>
    <w:rsid w:val="00657414"/>
    <w:rsid w:val="0065768D"/>
    <w:rsid w:val="00657841"/>
    <w:rsid w:val="00662940"/>
    <w:rsid w:val="00664AD8"/>
    <w:rsid w:val="00664EA1"/>
    <w:rsid w:val="00665584"/>
    <w:rsid w:val="0067066D"/>
    <w:rsid w:val="00670E34"/>
    <w:rsid w:val="006761F3"/>
    <w:rsid w:val="006765E1"/>
    <w:rsid w:val="00676D57"/>
    <w:rsid w:val="00676E6D"/>
    <w:rsid w:val="00682436"/>
    <w:rsid w:val="006827F9"/>
    <w:rsid w:val="006856AE"/>
    <w:rsid w:val="006903AC"/>
    <w:rsid w:val="00691681"/>
    <w:rsid w:val="00692582"/>
    <w:rsid w:val="006966EE"/>
    <w:rsid w:val="006974D0"/>
    <w:rsid w:val="006A4545"/>
    <w:rsid w:val="006A4B5C"/>
    <w:rsid w:val="006A6202"/>
    <w:rsid w:val="006B52C0"/>
    <w:rsid w:val="006B6DB7"/>
    <w:rsid w:val="006C644A"/>
    <w:rsid w:val="006C661E"/>
    <w:rsid w:val="006D09D3"/>
    <w:rsid w:val="006D16B1"/>
    <w:rsid w:val="006D40D2"/>
    <w:rsid w:val="006E1EE6"/>
    <w:rsid w:val="006E4E11"/>
    <w:rsid w:val="006E6EF7"/>
    <w:rsid w:val="006F0766"/>
    <w:rsid w:val="006F4181"/>
    <w:rsid w:val="006F6FB8"/>
    <w:rsid w:val="006F7381"/>
    <w:rsid w:val="00700237"/>
    <w:rsid w:val="007060BB"/>
    <w:rsid w:val="007101D3"/>
    <w:rsid w:val="00710B04"/>
    <w:rsid w:val="00714BED"/>
    <w:rsid w:val="00721BA9"/>
    <w:rsid w:val="00723556"/>
    <w:rsid w:val="00723987"/>
    <w:rsid w:val="007240D8"/>
    <w:rsid w:val="007248D0"/>
    <w:rsid w:val="00725092"/>
    <w:rsid w:val="00725E50"/>
    <w:rsid w:val="00726840"/>
    <w:rsid w:val="00727299"/>
    <w:rsid w:val="00733CB0"/>
    <w:rsid w:val="007349DC"/>
    <w:rsid w:val="007352E8"/>
    <w:rsid w:val="007353E6"/>
    <w:rsid w:val="0073581C"/>
    <w:rsid w:val="00736269"/>
    <w:rsid w:val="0074145A"/>
    <w:rsid w:val="00741D47"/>
    <w:rsid w:val="0074282B"/>
    <w:rsid w:val="00747182"/>
    <w:rsid w:val="00750155"/>
    <w:rsid w:val="00757074"/>
    <w:rsid w:val="00757565"/>
    <w:rsid w:val="00763B79"/>
    <w:rsid w:val="00766B76"/>
    <w:rsid w:val="00766D9E"/>
    <w:rsid w:val="00766EB2"/>
    <w:rsid w:val="00770C3B"/>
    <w:rsid w:val="00771019"/>
    <w:rsid w:val="00771388"/>
    <w:rsid w:val="00772EDF"/>
    <w:rsid w:val="007736A4"/>
    <w:rsid w:val="00773D24"/>
    <w:rsid w:val="00774B89"/>
    <w:rsid w:val="00780B00"/>
    <w:rsid w:val="007837EB"/>
    <w:rsid w:val="00785312"/>
    <w:rsid w:val="00786F12"/>
    <w:rsid w:val="0078792A"/>
    <w:rsid w:val="00792092"/>
    <w:rsid w:val="00797CA3"/>
    <w:rsid w:val="007A0A00"/>
    <w:rsid w:val="007B0ADC"/>
    <w:rsid w:val="007B22C9"/>
    <w:rsid w:val="007B280F"/>
    <w:rsid w:val="007B3237"/>
    <w:rsid w:val="007B41DE"/>
    <w:rsid w:val="007B5DCD"/>
    <w:rsid w:val="007C2DA2"/>
    <w:rsid w:val="007C3A85"/>
    <w:rsid w:val="007C4D36"/>
    <w:rsid w:val="007D075B"/>
    <w:rsid w:val="007D1B6B"/>
    <w:rsid w:val="007D2668"/>
    <w:rsid w:val="007D5A8F"/>
    <w:rsid w:val="007D5DF8"/>
    <w:rsid w:val="007D6635"/>
    <w:rsid w:val="007D6701"/>
    <w:rsid w:val="007D6D8E"/>
    <w:rsid w:val="007D7399"/>
    <w:rsid w:val="007D7E64"/>
    <w:rsid w:val="007E44FD"/>
    <w:rsid w:val="007E5B2F"/>
    <w:rsid w:val="007F13E8"/>
    <w:rsid w:val="007F1450"/>
    <w:rsid w:val="007F242F"/>
    <w:rsid w:val="007F62E5"/>
    <w:rsid w:val="00800FE7"/>
    <w:rsid w:val="00801E06"/>
    <w:rsid w:val="008041A2"/>
    <w:rsid w:val="0080608F"/>
    <w:rsid w:val="00807D12"/>
    <w:rsid w:val="00811D76"/>
    <w:rsid w:val="00812984"/>
    <w:rsid w:val="008132A2"/>
    <w:rsid w:val="00814467"/>
    <w:rsid w:val="00814BB5"/>
    <w:rsid w:val="0082192A"/>
    <w:rsid w:val="00821DF6"/>
    <w:rsid w:val="00821F58"/>
    <w:rsid w:val="008227D5"/>
    <w:rsid w:val="008235AF"/>
    <w:rsid w:val="0082644E"/>
    <w:rsid w:val="00830A41"/>
    <w:rsid w:val="00831C10"/>
    <w:rsid w:val="00833FD9"/>
    <w:rsid w:val="00836283"/>
    <w:rsid w:val="008405C2"/>
    <w:rsid w:val="00842095"/>
    <w:rsid w:val="00842954"/>
    <w:rsid w:val="00843358"/>
    <w:rsid w:val="0085285F"/>
    <w:rsid w:val="00855E24"/>
    <w:rsid w:val="008574B1"/>
    <w:rsid w:val="00857DA8"/>
    <w:rsid w:val="00860541"/>
    <w:rsid w:val="00860F6D"/>
    <w:rsid w:val="00866823"/>
    <w:rsid w:val="00871E7E"/>
    <w:rsid w:val="008731AD"/>
    <w:rsid w:val="00873D09"/>
    <w:rsid w:val="0087458E"/>
    <w:rsid w:val="008767B6"/>
    <w:rsid w:val="0087691E"/>
    <w:rsid w:val="00880BDC"/>
    <w:rsid w:val="00881E0D"/>
    <w:rsid w:val="00887AA3"/>
    <w:rsid w:val="00891F44"/>
    <w:rsid w:val="00893AB4"/>
    <w:rsid w:val="008A2E46"/>
    <w:rsid w:val="008A518A"/>
    <w:rsid w:val="008B17B4"/>
    <w:rsid w:val="008B3F40"/>
    <w:rsid w:val="008B6CC5"/>
    <w:rsid w:val="008C0B14"/>
    <w:rsid w:val="008C1497"/>
    <w:rsid w:val="008C2B52"/>
    <w:rsid w:val="008C59FE"/>
    <w:rsid w:val="008C5FBB"/>
    <w:rsid w:val="008D2ED4"/>
    <w:rsid w:val="008D5BC5"/>
    <w:rsid w:val="008D5F0A"/>
    <w:rsid w:val="008D6769"/>
    <w:rsid w:val="008E0325"/>
    <w:rsid w:val="008E0709"/>
    <w:rsid w:val="008E4F3D"/>
    <w:rsid w:val="008E549E"/>
    <w:rsid w:val="008E5890"/>
    <w:rsid w:val="008E7C7A"/>
    <w:rsid w:val="008F3864"/>
    <w:rsid w:val="008F4C05"/>
    <w:rsid w:val="008F6FA5"/>
    <w:rsid w:val="009005BC"/>
    <w:rsid w:val="00900BD7"/>
    <w:rsid w:val="00902605"/>
    <w:rsid w:val="00904D88"/>
    <w:rsid w:val="00904FE4"/>
    <w:rsid w:val="00907A1D"/>
    <w:rsid w:val="0091273E"/>
    <w:rsid w:val="0091548E"/>
    <w:rsid w:val="00916511"/>
    <w:rsid w:val="00917ECA"/>
    <w:rsid w:val="00921806"/>
    <w:rsid w:val="00930042"/>
    <w:rsid w:val="00931248"/>
    <w:rsid w:val="009319FA"/>
    <w:rsid w:val="00932827"/>
    <w:rsid w:val="00932A61"/>
    <w:rsid w:val="009362B7"/>
    <w:rsid w:val="00953E06"/>
    <w:rsid w:val="00955F0F"/>
    <w:rsid w:val="00957E2D"/>
    <w:rsid w:val="009602DD"/>
    <w:rsid w:val="009608FC"/>
    <w:rsid w:val="00965FBA"/>
    <w:rsid w:val="0097228A"/>
    <w:rsid w:val="00973DFA"/>
    <w:rsid w:val="00974C60"/>
    <w:rsid w:val="00980739"/>
    <w:rsid w:val="00982378"/>
    <w:rsid w:val="00985751"/>
    <w:rsid w:val="009879BA"/>
    <w:rsid w:val="00992D22"/>
    <w:rsid w:val="009950C6"/>
    <w:rsid w:val="00995AA9"/>
    <w:rsid w:val="009975A9"/>
    <w:rsid w:val="00997AE7"/>
    <w:rsid w:val="009A0C0A"/>
    <w:rsid w:val="009A556F"/>
    <w:rsid w:val="009A7E37"/>
    <w:rsid w:val="009B3370"/>
    <w:rsid w:val="009B64D2"/>
    <w:rsid w:val="009C16FC"/>
    <w:rsid w:val="009C245B"/>
    <w:rsid w:val="009C7370"/>
    <w:rsid w:val="009D1DD5"/>
    <w:rsid w:val="009D4E9B"/>
    <w:rsid w:val="009D52E2"/>
    <w:rsid w:val="009D7853"/>
    <w:rsid w:val="009E3D58"/>
    <w:rsid w:val="009E49D5"/>
    <w:rsid w:val="009F434A"/>
    <w:rsid w:val="009F7683"/>
    <w:rsid w:val="00A01BA4"/>
    <w:rsid w:val="00A02017"/>
    <w:rsid w:val="00A02D7E"/>
    <w:rsid w:val="00A060DE"/>
    <w:rsid w:val="00A1170D"/>
    <w:rsid w:val="00A125ED"/>
    <w:rsid w:val="00A209E7"/>
    <w:rsid w:val="00A20BDF"/>
    <w:rsid w:val="00A225D8"/>
    <w:rsid w:val="00A2595C"/>
    <w:rsid w:val="00A25D8E"/>
    <w:rsid w:val="00A26D88"/>
    <w:rsid w:val="00A2708B"/>
    <w:rsid w:val="00A27D17"/>
    <w:rsid w:val="00A330B6"/>
    <w:rsid w:val="00A348BC"/>
    <w:rsid w:val="00A35344"/>
    <w:rsid w:val="00A3670A"/>
    <w:rsid w:val="00A406EC"/>
    <w:rsid w:val="00A41991"/>
    <w:rsid w:val="00A42545"/>
    <w:rsid w:val="00A43969"/>
    <w:rsid w:val="00A445F7"/>
    <w:rsid w:val="00A44F63"/>
    <w:rsid w:val="00A47DD4"/>
    <w:rsid w:val="00A50A2D"/>
    <w:rsid w:val="00A54887"/>
    <w:rsid w:val="00A56D50"/>
    <w:rsid w:val="00A60D2C"/>
    <w:rsid w:val="00A62060"/>
    <w:rsid w:val="00A6520C"/>
    <w:rsid w:val="00A72490"/>
    <w:rsid w:val="00A837EE"/>
    <w:rsid w:val="00A84879"/>
    <w:rsid w:val="00A848D8"/>
    <w:rsid w:val="00A876A9"/>
    <w:rsid w:val="00A95260"/>
    <w:rsid w:val="00A95533"/>
    <w:rsid w:val="00A95B1D"/>
    <w:rsid w:val="00A96420"/>
    <w:rsid w:val="00A965DC"/>
    <w:rsid w:val="00AA0A54"/>
    <w:rsid w:val="00AA199D"/>
    <w:rsid w:val="00AA3D1D"/>
    <w:rsid w:val="00AA7072"/>
    <w:rsid w:val="00AB0997"/>
    <w:rsid w:val="00AB1D99"/>
    <w:rsid w:val="00AB3F78"/>
    <w:rsid w:val="00AB7934"/>
    <w:rsid w:val="00AC1CCA"/>
    <w:rsid w:val="00AC3AA3"/>
    <w:rsid w:val="00AC731B"/>
    <w:rsid w:val="00AD1841"/>
    <w:rsid w:val="00AD34C0"/>
    <w:rsid w:val="00AE5568"/>
    <w:rsid w:val="00B0034A"/>
    <w:rsid w:val="00B05146"/>
    <w:rsid w:val="00B06E2C"/>
    <w:rsid w:val="00B124AC"/>
    <w:rsid w:val="00B17055"/>
    <w:rsid w:val="00B2008B"/>
    <w:rsid w:val="00B221DC"/>
    <w:rsid w:val="00B23DC3"/>
    <w:rsid w:val="00B31B27"/>
    <w:rsid w:val="00B37444"/>
    <w:rsid w:val="00B40F4A"/>
    <w:rsid w:val="00B4298F"/>
    <w:rsid w:val="00B46F47"/>
    <w:rsid w:val="00B53F27"/>
    <w:rsid w:val="00B60E79"/>
    <w:rsid w:val="00B637DA"/>
    <w:rsid w:val="00B644E3"/>
    <w:rsid w:val="00B70F32"/>
    <w:rsid w:val="00B73C0F"/>
    <w:rsid w:val="00B762F8"/>
    <w:rsid w:val="00B85453"/>
    <w:rsid w:val="00B859A4"/>
    <w:rsid w:val="00B90E9B"/>
    <w:rsid w:val="00B92858"/>
    <w:rsid w:val="00B92F63"/>
    <w:rsid w:val="00B93601"/>
    <w:rsid w:val="00B941F0"/>
    <w:rsid w:val="00B97525"/>
    <w:rsid w:val="00BB3BF8"/>
    <w:rsid w:val="00BC1AD2"/>
    <w:rsid w:val="00BD45C0"/>
    <w:rsid w:val="00BD4BB9"/>
    <w:rsid w:val="00BE1052"/>
    <w:rsid w:val="00BE1B22"/>
    <w:rsid w:val="00BE24E8"/>
    <w:rsid w:val="00BE3F20"/>
    <w:rsid w:val="00BE46D0"/>
    <w:rsid w:val="00BE4FE4"/>
    <w:rsid w:val="00BF187D"/>
    <w:rsid w:val="00BF1E87"/>
    <w:rsid w:val="00BF24EF"/>
    <w:rsid w:val="00BF4E5A"/>
    <w:rsid w:val="00BF4F91"/>
    <w:rsid w:val="00BF5050"/>
    <w:rsid w:val="00C01394"/>
    <w:rsid w:val="00C075AB"/>
    <w:rsid w:val="00C10193"/>
    <w:rsid w:val="00C10574"/>
    <w:rsid w:val="00C159EE"/>
    <w:rsid w:val="00C210C3"/>
    <w:rsid w:val="00C21C76"/>
    <w:rsid w:val="00C22DDC"/>
    <w:rsid w:val="00C23E26"/>
    <w:rsid w:val="00C24A97"/>
    <w:rsid w:val="00C3407B"/>
    <w:rsid w:val="00C3610B"/>
    <w:rsid w:val="00C3693F"/>
    <w:rsid w:val="00C42184"/>
    <w:rsid w:val="00C469A5"/>
    <w:rsid w:val="00C50AFE"/>
    <w:rsid w:val="00C55ADB"/>
    <w:rsid w:val="00C55BC7"/>
    <w:rsid w:val="00C6022B"/>
    <w:rsid w:val="00C65398"/>
    <w:rsid w:val="00C7178E"/>
    <w:rsid w:val="00C72A7A"/>
    <w:rsid w:val="00C72E50"/>
    <w:rsid w:val="00C7731E"/>
    <w:rsid w:val="00C77A8F"/>
    <w:rsid w:val="00C81123"/>
    <w:rsid w:val="00C84531"/>
    <w:rsid w:val="00C93B6D"/>
    <w:rsid w:val="00C95230"/>
    <w:rsid w:val="00C97AB5"/>
    <w:rsid w:val="00CB0B22"/>
    <w:rsid w:val="00CB44A6"/>
    <w:rsid w:val="00CC0BAD"/>
    <w:rsid w:val="00CC1E83"/>
    <w:rsid w:val="00CC3503"/>
    <w:rsid w:val="00CC527F"/>
    <w:rsid w:val="00CC5D0E"/>
    <w:rsid w:val="00CD0500"/>
    <w:rsid w:val="00CD1D9D"/>
    <w:rsid w:val="00CD4DDD"/>
    <w:rsid w:val="00CE1766"/>
    <w:rsid w:val="00CE3E00"/>
    <w:rsid w:val="00CE6A63"/>
    <w:rsid w:val="00CE7967"/>
    <w:rsid w:val="00CF23EE"/>
    <w:rsid w:val="00CF24A7"/>
    <w:rsid w:val="00CF4AF9"/>
    <w:rsid w:val="00D000E4"/>
    <w:rsid w:val="00D0621B"/>
    <w:rsid w:val="00D072B0"/>
    <w:rsid w:val="00D11806"/>
    <w:rsid w:val="00D162BE"/>
    <w:rsid w:val="00D219C9"/>
    <w:rsid w:val="00D27D0E"/>
    <w:rsid w:val="00D3118E"/>
    <w:rsid w:val="00D313EF"/>
    <w:rsid w:val="00D32D89"/>
    <w:rsid w:val="00D340EC"/>
    <w:rsid w:val="00D35C5F"/>
    <w:rsid w:val="00D3621B"/>
    <w:rsid w:val="00D4165E"/>
    <w:rsid w:val="00D42679"/>
    <w:rsid w:val="00D4651C"/>
    <w:rsid w:val="00D51BCF"/>
    <w:rsid w:val="00D544CC"/>
    <w:rsid w:val="00D56B57"/>
    <w:rsid w:val="00D61DBE"/>
    <w:rsid w:val="00D65155"/>
    <w:rsid w:val="00D65476"/>
    <w:rsid w:val="00D72518"/>
    <w:rsid w:val="00D741D9"/>
    <w:rsid w:val="00D771D0"/>
    <w:rsid w:val="00D83A03"/>
    <w:rsid w:val="00D84C1B"/>
    <w:rsid w:val="00D87135"/>
    <w:rsid w:val="00D92D09"/>
    <w:rsid w:val="00D9517B"/>
    <w:rsid w:val="00D95CCD"/>
    <w:rsid w:val="00D96835"/>
    <w:rsid w:val="00DA056E"/>
    <w:rsid w:val="00DA238F"/>
    <w:rsid w:val="00DA2D12"/>
    <w:rsid w:val="00DA5577"/>
    <w:rsid w:val="00DB39EF"/>
    <w:rsid w:val="00DB6171"/>
    <w:rsid w:val="00DB7C4E"/>
    <w:rsid w:val="00DC289B"/>
    <w:rsid w:val="00DD00AD"/>
    <w:rsid w:val="00DD022D"/>
    <w:rsid w:val="00DD028C"/>
    <w:rsid w:val="00DD3CE8"/>
    <w:rsid w:val="00DD43DA"/>
    <w:rsid w:val="00DE02B4"/>
    <w:rsid w:val="00DE12FB"/>
    <w:rsid w:val="00DE1651"/>
    <w:rsid w:val="00DE4C9C"/>
    <w:rsid w:val="00DE5A41"/>
    <w:rsid w:val="00DE7676"/>
    <w:rsid w:val="00DF2B4C"/>
    <w:rsid w:val="00DF32C3"/>
    <w:rsid w:val="00DF61E0"/>
    <w:rsid w:val="00DF7A7F"/>
    <w:rsid w:val="00E0183D"/>
    <w:rsid w:val="00E07D9D"/>
    <w:rsid w:val="00E20795"/>
    <w:rsid w:val="00E225FA"/>
    <w:rsid w:val="00E23F14"/>
    <w:rsid w:val="00E255B1"/>
    <w:rsid w:val="00E26231"/>
    <w:rsid w:val="00E26430"/>
    <w:rsid w:val="00E27A19"/>
    <w:rsid w:val="00E30185"/>
    <w:rsid w:val="00E3035B"/>
    <w:rsid w:val="00E318CA"/>
    <w:rsid w:val="00E31F5D"/>
    <w:rsid w:val="00E33071"/>
    <w:rsid w:val="00E40FBB"/>
    <w:rsid w:val="00E4308E"/>
    <w:rsid w:val="00E438F2"/>
    <w:rsid w:val="00E51384"/>
    <w:rsid w:val="00E52C94"/>
    <w:rsid w:val="00E52DF5"/>
    <w:rsid w:val="00E54BF6"/>
    <w:rsid w:val="00E550B6"/>
    <w:rsid w:val="00E56066"/>
    <w:rsid w:val="00E56515"/>
    <w:rsid w:val="00E5690B"/>
    <w:rsid w:val="00E60AAA"/>
    <w:rsid w:val="00E62644"/>
    <w:rsid w:val="00E659A1"/>
    <w:rsid w:val="00E661AE"/>
    <w:rsid w:val="00E662D8"/>
    <w:rsid w:val="00E677CB"/>
    <w:rsid w:val="00E7428B"/>
    <w:rsid w:val="00E769E5"/>
    <w:rsid w:val="00E80FC8"/>
    <w:rsid w:val="00E8736C"/>
    <w:rsid w:val="00E90A96"/>
    <w:rsid w:val="00E9140E"/>
    <w:rsid w:val="00E93B0F"/>
    <w:rsid w:val="00E97245"/>
    <w:rsid w:val="00EA17CC"/>
    <w:rsid w:val="00EA1E80"/>
    <w:rsid w:val="00EA2443"/>
    <w:rsid w:val="00EA2453"/>
    <w:rsid w:val="00EA7BE4"/>
    <w:rsid w:val="00EB01F6"/>
    <w:rsid w:val="00EB0CAD"/>
    <w:rsid w:val="00EC12D1"/>
    <w:rsid w:val="00EC5B88"/>
    <w:rsid w:val="00EC7823"/>
    <w:rsid w:val="00ED00D4"/>
    <w:rsid w:val="00ED4DD1"/>
    <w:rsid w:val="00ED7548"/>
    <w:rsid w:val="00EE17D1"/>
    <w:rsid w:val="00EE4346"/>
    <w:rsid w:val="00EE6680"/>
    <w:rsid w:val="00EE7F10"/>
    <w:rsid w:val="00EF5FD4"/>
    <w:rsid w:val="00F01EA6"/>
    <w:rsid w:val="00F02EDC"/>
    <w:rsid w:val="00F04BDB"/>
    <w:rsid w:val="00F06743"/>
    <w:rsid w:val="00F06C2F"/>
    <w:rsid w:val="00F103C7"/>
    <w:rsid w:val="00F10F20"/>
    <w:rsid w:val="00F11F72"/>
    <w:rsid w:val="00F15477"/>
    <w:rsid w:val="00F25EBD"/>
    <w:rsid w:val="00F26DA6"/>
    <w:rsid w:val="00F33129"/>
    <w:rsid w:val="00F3317F"/>
    <w:rsid w:val="00F36D85"/>
    <w:rsid w:val="00F417B0"/>
    <w:rsid w:val="00F44688"/>
    <w:rsid w:val="00F45DB5"/>
    <w:rsid w:val="00F47F1D"/>
    <w:rsid w:val="00F503BB"/>
    <w:rsid w:val="00F52495"/>
    <w:rsid w:val="00F53409"/>
    <w:rsid w:val="00F54E66"/>
    <w:rsid w:val="00F57122"/>
    <w:rsid w:val="00F62FA4"/>
    <w:rsid w:val="00F63C9E"/>
    <w:rsid w:val="00F6571D"/>
    <w:rsid w:val="00F661E7"/>
    <w:rsid w:val="00F6761A"/>
    <w:rsid w:val="00F71E86"/>
    <w:rsid w:val="00F72567"/>
    <w:rsid w:val="00F7400B"/>
    <w:rsid w:val="00F76F50"/>
    <w:rsid w:val="00F879D0"/>
    <w:rsid w:val="00F879DA"/>
    <w:rsid w:val="00F900B0"/>
    <w:rsid w:val="00F90EF3"/>
    <w:rsid w:val="00F91E82"/>
    <w:rsid w:val="00F941F7"/>
    <w:rsid w:val="00F94FCB"/>
    <w:rsid w:val="00F97DAB"/>
    <w:rsid w:val="00FA36FA"/>
    <w:rsid w:val="00FB0A2B"/>
    <w:rsid w:val="00FB3059"/>
    <w:rsid w:val="00FB49E5"/>
    <w:rsid w:val="00FB6898"/>
    <w:rsid w:val="00FB68C9"/>
    <w:rsid w:val="00FB77DA"/>
    <w:rsid w:val="00FC0117"/>
    <w:rsid w:val="00FC2606"/>
    <w:rsid w:val="00FC26BB"/>
    <w:rsid w:val="00FC3891"/>
    <w:rsid w:val="00FC4020"/>
    <w:rsid w:val="00FC4556"/>
    <w:rsid w:val="00FC5862"/>
    <w:rsid w:val="00FC5A3D"/>
    <w:rsid w:val="00FC5C7B"/>
    <w:rsid w:val="00FC5E88"/>
    <w:rsid w:val="00FC6EEF"/>
    <w:rsid w:val="00FD063F"/>
    <w:rsid w:val="00FD578C"/>
    <w:rsid w:val="00FD5E1B"/>
    <w:rsid w:val="00FE2E8F"/>
    <w:rsid w:val="00FE3A5A"/>
    <w:rsid w:val="00FF549F"/>
    <w:rsid w:val="00FF6037"/>
    <w:rsid w:val="00FF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7A2CBE6"/>
  <w15:docId w15:val="{6FFDBB4E-7367-4B4E-A629-9273CC0C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76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6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74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E318CA"/>
    <w:rPr>
      <w:color w:val="0000FF"/>
      <w:u w:val="single"/>
    </w:rPr>
  </w:style>
  <w:style w:type="paragraph" w:customStyle="1" w:styleId="97475e74-4db5-4608-bb32-af4a82620ca5">
    <w:name w:val="97475e74-4db5-4608-bb32-af4a82620ca5"/>
    <w:basedOn w:val="Normal"/>
    <w:uiPriority w:val="99"/>
    <w:rsid w:val="00E318CA"/>
    <w:pPr>
      <w:spacing w:after="0" w:line="240" w:lineRule="auto"/>
    </w:pPr>
    <w:rPr>
      <w:rFonts w:ascii="Times New Roman" w:hAnsi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6CD4"/>
    <w:pPr>
      <w:spacing w:after="0" w:line="240" w:lineRule="auto"/>
    </w:pPr>
    <w:rPr>
      <w:rFonts w:ascii="Consolas" w:hAnsi="Consolas"/>
      <w:sz w:val="21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6CD4"/>
    <w:rPr>
      <w:rFonts w:ascii="Consolas" w:eastAsia="Calibri" w:hAnsi="Consolas"/>
      <w:sz w:val="21"/>
      <w:szCs w:val="21"/>
    </w:rPr>
  </w:style>
  <w:style w:type="character" w:customStyle="1" w:styleId="apple-converted-space">
    <w:name w:val="apple-converted-space"/>
    <w:basedOn w:val="DefaultParagraphFont"/>
    <w:rsid w:val="00770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brightsidebit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rightside\BrightsideBits\Purchase%20Order\P.O.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P.O. Template</Template>
  <TotalTime>250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Links>
    <vt:vector size="12" baseType="variant">
      <vt:variant>
        <vt:i4>2555945</vt:i4>
      </vt:variant>
      <vt:variant>
        <vt:i4>0</vt:i4>
      </vt:variant>
      <vt:variant>
        <vt:i4>0</vt:i4>
      </vt:variant>
      <vt:variant>
        <vt:i4>5</vt:i4>
      </vt:variant>
      <vt:variant>
        <vt:lpwstr>http://www.brightsidebits.com/</vt:lpwstr>
      </vt:variant>
      <vt:variant>
        <vt:lpwstr/>
      </vt:variant>
      <vt:variant>
        <vt:i4>2555945</vt:i4>
      </vt:variant>
      <vt:variant>
        <vt:i4>2094</vt:i4>
      </vt:variant>
      <vt:variant>
        <vt:i4>1025</vt:i4>
      </vt:variant>
      <vt:variant>
        <vt:i4>4</vt:i4>
      </vt:variant>
      <vt:variant>
        <vt:lpwstr>http://www.brightsidebits.com/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Unique World</dc:creator>
  <cp:keywords/>
  <dc:description/>
  <cp:lastModifiedBy>Laurence Hobbs</cp:lastModifiedBy>
  <cp:revision>22</cp:revision>
  <dcterms:created xsi:type="dcterms:W3CDTF">2017-05-02T15:42:00Z</dcterms:created>
  <dcterms:modified xsi:type="dcterms:W3CDTF">2020-02-20T14:29:00Z</dcterms:modified>
</cp:coreProperties>
</file>