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87231" w14:textId="77777777" w:rsidR="00902605" w:rsidRDefault="0067066D" w:rsidP="00F661E7">
      <w:r>
        <w:rPr>
          <w:noProof/>
          <w:lang w:val="es-ES" w:eastAsia="es-ES"/>
        </w:rPr>
        <w:drawing>
          <wp:inline distT="0" distB="0" distL="0" distR="0" wp14:anchorId="28A2261E" wp14:editId="6F9D1700">
            <wp:extent cx="1815465" cy="363220"/>
            <wp:effectExtent l="19050" t="0" r="0" b="0"/>
            <wp:docPr id="1" name="Picture 2" descr="bits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s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605">
        <w:tab/>
      </w:r>
      <w:r w:rsidR="00F661E7">
        <w:t xml:space="preserve">    </w:t>
      </w:r>
      <w:r w:rsidR="00902605">
        <w:tab/>
      </w:r>
      <w:r w:rsidR="00902605">
        <w:tab/>
      </w:r>
      <w:r>
        <w:rPr>
          <w:noProof/>
          <w:lang w:val="es-ES" w:eastAsia="es-ES"/>
        </w:rPr>
        <w:drawing>
          <wp:inline distT="0" distB="0" distL="0" distR="0" wp14:anchorId="78884D7D" wp14:editId="2011A33B">
            <wp:extent cx="2568575" cy="1143000"/>
            <wp:effectExtent l="19050" t="0" r="3175" b="0"/>
            <wp:docPr id="2" name="Picture 1" descr="greenbrightsid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brightside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2605">
        <w:tab/>
      </w:r>
    </w:p>
    <w:p w14:paraId="1591816B" w14:textId="77777777" w:rsidR="00902605" w:rsidRDefault="00902605" w:rsidP="00902605">
      <w:pPr>
        <w:ind w:left="426" w:hanging="426"/>
      </w:pPr>
    </w:p>
    <w:p w14:paraId="0A1EA185" w14:textId="77777777" w:rsidR="00F661E7" w:rsidRDefault="00F661E7" w:rsidP="00902605">
      <w:pPr>
        <w:ind w:left="426" w:hanging="426"/>
      </w:pPr>
    </w:p>
    <w:p w14:paraId="54270EE8" w14:textId="52105996" w:rsidR="00F661E7" w:rsidRDefault="00204DFF" w:rsidP="00902605">
      <w:pPr>
        <w:ind w:left="426" w:hanging="426"/>
      </w:pPr>
      <w:r>
        <w:rPr>
          <w:noProof/>
        </w:rPr>
        <w:pict w14:anchorId="78692E6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19.05pt;margin-top:22.1pt;width:187.45pt;height:110.25pt;z-index:251653632">
            <v:textbox style="mso-next-textbox:#_x0000_s1026">
              <w:txbxContent>
                <w:p w14:paraId="583A1F92" w14:textId="77777777" w:rsidR="007322FD" w:rsidRDefault="00A9553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902605">
                    <w:rPr>
                      <w:b/>
                      <w:sz w:val="24"/>
                      <w:szCs w:val="24"/>
                      <w:lang w:val="en-GB"/>
                    </w:rPr>
                    <w:t>PRODUCT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6CC60F63" w14:textId="25B8093A" w:rsidR="00084424" w:rsidRPr="007322FD" w:rsidRDefault="008B53B5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Snowdown Premium Tote Bag</w:t>
                  </w:r>
                  <w:r w:rsidR="00204DFF">
                    <w:rPr>
                      <w:b/>
                      <w:sz w:val="24"/>
                      <w:szCs w:val="24"/>
                      <w:lang w:val="en-GB"/>
                    </w:rPr>
                    <w:t xml:space="preserve"> - Black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14:paraId="7973BED5" w14:textId="1EAF9C6A" w:rsidR="002B676C" w:rsidRDefault="00204DFF" w:rsidP="00902605">
      <w:pPr>
        <w:ind w:left="426" w:hanging="426"/>
      </w:pPr>
      <w:r>
        <w:rPr>
          <w:noProof/>
        </w:rPr>
        <w:pict w14:anchorId="76252583">
          <v:shape id="_x0000_s1033" type="#_x0000_t202" style="position:absolute;left:0;text-align:left;margin-left:175.05pt;margin-top:5.65pt;width:121.85pt;height:89.4pt;z-index:251660800">
            <v:textbox style="mso-next-textbox:#_x0000_s1033">
              <w:txbxContent>
                <w:p w14:paraId="65BCDD0F" w14:textId="77777777" w:rsidR="00A95533" w:rsidRDefault="00A9553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P.O. NUMBER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19797001" w14:textId="6FA3F05D" w:rsidR="00723987" w:rsidRDefault="007322FD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3</w:t>
                  </w:r>
                  <w:r w:rsidR="00096C95">
                    <w:rPr>
                      <w:b/>
                      <w:sz w:val="24"/>
                      <w:szCs w:val="24"/>
                      <w:lang w:val="en-GB"/>
                    </w:rPr>
                    <w:t>6421</w:t>
                  </w:r>
                </w:p>
                <w:p w14:paraId="7F491A97" w14:textId="0747EB90" w:rsidR="00096C95" w:rsidRDefault="00096C95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Reprint of 34781</w:t>
                  </w:r>
                </w:p>
              </w:txbxContent>
            </v:textbox>
          </v:shape>
        </w:pict>
      </w:r>
      <w:r>
        <w:rPr>
          <w:noProof/>
        </w:rPr>
        <w:pict w14:anchorId="5FAFDAC9">
          <v:shape id="_x0000_s1031" type="#_x0000_t202" style="position:absolute;left:0;text-align:left;margin-left:-7.75pt;margin-top:4.55pt;width:153pt;height:55.65pt;z-index:251658752">
            <v:textbox style="mso-next-textbox:#_x0000_s1031">
              <w:txbxContent>
                <w:p w14:paraId="2B5D8C58" w14:textId="6CDEAD8D" w:rsidR="00A95533" w:rsidRPr="000034A2" w:rsidRDefault="00A9553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DATE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  <w:r w:rsidR="00904D88">
                    <w:rPr>
                      <w:b/>
                      <w:sz w:val="24"/>
                      <w:szCs w:val="24"/>
                      <w:lang w:val="en-GB"/>
                    </w:rPr>
                    <w:t xml:space="preserve"> </w:t>
                  </w:r>
                  <w:r w:rsidR="00096C95">
                    <w:rPr>
                      <w:b/>
                      <w:sz w:val="24"/>
                      <w:szCs w:val="24"/>
                      <w:lang w:val="en-GB"/>
                    </w:rPr>
                    <w:t>17</w:t>
                  </w:r>
                  <w:r w:rsidR="008B53B5" w:rsidRPr="008B53B5">
                    <w:rPr>
                      <w:b/>
                      <w:sz w:val="24"/>
                      <w:szCs w:val="24"/>
                      <w:vertAlign w:val="superscript"/>
                      <w:lang w:val="en-GB"/>
                    </w:rPr>
                    <w:t>th</w:t>
                  </w:r>
                  <w:r w:rsidR="008B53B5">
                    <w:rPr>
                      <w:b/>
                      <w:sz w:val="24"/>
                      <w:szCs w:val="24"/>
                      <w:lang w:val="en-GB"/>
                    </w:rPr>
                    <w:t xml:space="preserve"> </w:t>
                  </w:r>
                  <w:r w:rsidR="00096C95">
                    <w:rPr>
                      <w:b/>
                      <w:sz w:val="24"/>
                      <w:szCs w:val="24"/>
                      <w:lang w:val="en-GB"/>
                    </w:rPr>
                    <w:t>September 2019</w:t>
                  </w:r>
                </w:p>
              </w:txbxContent>
            </v:textbox>
          </v:shape>
        </w:pict>
      </w:r>
      <w:r w:rsidR="00902605">
        <w:tab/>
      </w:r>
    </w:p>
    <w:p w14:paraId="686CE870" w14:textId="77777777" w:rsidR="00F661E7" w:rsidRDefault="00F661E7" w:rsidP="00902605">
      <w:pPr>
        <w:ind w:left="426" w:hanging="426"/>
      </w:pPr>
    </w:p>
    <w:p w14:paraId="351E02A8" w14:textId="77777777" w:rsidR="00F661E7" w:rsidRDefault="00204DFF" w:rsidP="00902605">
      <w:pPr>
        <w:ind w:left="426" w:hanging="426"/>
      </w:pPr>
      <w:r>
        <w:rPr>
          <w:noProof/>
        </w:rPr>
        <w:pict w14:anchorId="0A1D108C">
          <v:shape id="_x0000_s1030" type="#_x0000_t202" style="position:absolute;left:0;text-align:left;margin-left:-9.35pt;margin-top:18.15pt;width:153pt;height:105.4pt;z-index:251657728">
            <v:textbox style="mso-next-textbox:#_x0000_s1030">
              <w:txbxContent>
                <w:p w14:paraId="225301AE" w14:textId="77777777" w:rsidR="007322FD" w:rsidRDefault="00A95533" w:rsidP="007322FD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 xml:space="preserve">UNIT </w:t>
                  </w: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PRICE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00E14C28" w14:textId="5A88E333" w:rsidR="007B280F" w:rsidRPr="007322FD" w:rsidRDefault="007322FD" w:rsidP="007322FD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Unit</w:t>
                  </w:r>
                  <w:r w:rsidR="00084424"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r w:rsidR="005E5C85">
                    <w:rPr>
                      <w:sz w:val="24"/>
                      <w:szCs w:val="24"/>
                      <w:lang w:val="en-GB"/>
                    </w:rPr>
                    <w:t xml:space="preserve">  </w:t>
                  </w:r>
                  <w:r w:rsidR="00EA2443">
                    <w:rPr>
                      <w:sz w:val="24"/>
                      <w:szCs w:val="24"/>
                      <w:lang w:val="en-GB"/>
                    </w:rPr>
                    <w:t>£</w:t>
                  </w:r>
                  <w:r w:rsidR="008B53B5">
                    <w:rPr>
                      <w:sz w:val="24"/>
                      <w:szCs w:val="24"/>
                      <w:lang w:val="en-GB"/>
                    </w:rPr>
                    <w:t>1.</w:t>
                  </w:r>
                  <w:r w:rsidR="00096C95">
                    <w:rPr>
                      <w:sz w:val="24"/>
                      <w:szCs w:val="24"/>
                      <w:lang w:val="en-GB"/>
                    </w:rPr>
                    <w:t xml:space="preserve">20 </w:t>
                  </w:r>
                  <w:r w:rsidR="00A209E7">
                    <w:rPr>
                      <w:sz w:val="24"/>
                      <w:szCs w:val="24"/>
                      <w:lang w:val="en-GB"/>
                    </w:rPr>
                    <w:t>each</w:t>
                  </w:r>
                </w:p>
                <w:p w14:paraId="32603A57" w14:textId="225B9559" w:rsidR="007322FD" w:rsidRDefault="007322FD" w:rsidP="00932827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Origination </w:t>
                  </w:r>
                  <w:r w:rsidR="008B53B5">
                    <w:rPr>
                      <w:sz w:val="24"/>
                      <w:szCs w:val="24"/>
                    </w:rPr>
                    <w:t>£25</w:t>
                  </w:r>
                </w:p>
                <w:p w14:paraId="3D854296" w14:textId="02095E04" w:rsidR="007322FD" w:rsidRDefault="008B53B5" w:rsidP="00932827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Delivery  £1</w:t>
                  </w:r>
                  <w:r w:rsidR="00096C95">
                    <w:rPr>
                      <w:sz w:val="24"/>
                      <w:szCs w:val="24"/>
                    </w:rPr>
                    <w:t>4</w:t>
                  </w:r>
                </w:p>
                <w:p w14:paraId="0F267CB2" w14:textId="30AAF9CB" w:rsidR="00A95533" w:rsidRPr="00DB39EF" w:rsidRDefault="00A95533" w:rsidP="00932827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br/>
                  </w:r>
                </w:p>
                <w:p w14:paraId="528A731B" w14:textId="77777777" w:rsidR="00A95533" w:rsidRPr="002A6898" w:rsidRDefault="00A9553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B58A512" w14:textId="77777777" w:rsidR="00F661E7" w:rsidRDefault="00F661E7" w:rsidP="00902605">
      <w:pPr>
        <w:ind w:left="426" w:hanging="426"/>
      </w:pPr>
    </w:p>
    <w:p w14:paraId="72C18CA9" w14:textId="27471060" w:rsidR="00F661E7" w:rsidRDefault="00204DFF" w:rsidP="00902605">
      <w:pPr>
        <w:ind w:left="426" w:hanging="426"/>
      </w:pPr>
      <w:r>
        <w:rPr>
          <w:noProof/>
        </w:rPr>
        <w:pict w14:anchorId="18108B60">
          <v:shape id="_x0000_s1027" type="#_x0000_t202" style="position:absolute;left:0;text-align:left;margin-left:175.05pt;margin-top:20.9pt;width:121.85pt;height:87.15pt;z-index:251654656">
            <v:textbox style="mso-next-textbox:#_x0000_s1027">
              <w:txbxContent>
                <w:p w14:paraId="48CA80F9" w14:textId="77777777" w:rsidR="00A95533" w:rsidRDefault="00A95533">
                  <w:pPr>
                    <w:rPr>
                      <w:b/>
                      <w:lang w:val="en-GB"/>
                    </w:rPr>
                  </w:pPr>
                  <w:r w:rsidRPr="000034A2">
                    <w:rPr>
                      <w:b/>
                      <w:lang w:val="en-GB"/>
                    </w:rPr>
                    <w:t>QUANTITY</w:t>
                  </w:r>
                </w:p>
                <w:p w14:paraId="13C75168" w14:textId="79706720" w:rsidR="00084424" w:rsidRPr="002A6898" w:rsidRDefault="00096C95">
                  <w:pPr>
                    <w:rPr>
                      <w:sz w:val="28"/>
                      <w:szCs w:val="28"/>
                      <w:lang w:val="en-GB"/>
                    </w:rPr>
                  </w:pPr>
                  <w:r>
                    <w:rPr>
                      <w:sz w:val="28"/>
                      <w:szCs w:val="28"/>
                      <w:lang w:val="en-GB"/>
                    </w:rPr>
                    <w:t>500</w:t>
                  </w:r>
                </w:p>
              </w:txbxContent>
            </v:textbox>
          </v:shape>
        </w:pict>
      </w:r>
    </w:p>
    <w:p w14:paraId="063E2988" w14:textId="0CE2B0F9" w:rsidR="00F661E7" w:rsidRDefault="00204DFF" w:rsidP="00902605">
      <w:pPr>
        <w:ind w:left="426" w:hanging="426"/>
      </w:pPr>
      <w:r>
        <w:rPr>
          <w:noProof/>
        </w:rPr>
        <w:pict w14:anchorId="4DBFA469">
          <v:shape id="_x0000_s1029" type="#_x0000_t202" style="position:absolute;left:0;text-align:left;margin-left:329.3pt;margin-top:5pt;width:187.45pt;height:91.5pt;z-index:251656704">
            <v:textbox style="mso-next-textbox:#_x0000_s1029">
              <w:txbxContent>
                <w:p w14:paraId="4872A620" w14:textId="77777777" w:rsidR="00A95533" w:rsidRDefault="00A95533" w:rsidP="00272D7A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SIDES:</w:t>
                  </w:r>
                </w:p>
                <w:p w14:paraId="715BFA34" w14:textId="364D964F" w:rsidR="00904D88" w:rsidRDefault="008B53B5" w:rsidP="00272D7A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Double Sided</w:t>
                  </w:r>
                </w:p>
              </w:txbxContent>
            </v:textbox>
          </v:shape>
        </w:pict>
      </w:r>
    </w:p>
    <w:p w14:paraId="19CBFCE2" w14:textId="130B6DDF" w:rsidR="00F661E7" w:rsidRDefault="00F661E7" w:rsidP="00902605">
      <w:pPr>
        <w:ind w:left="426" w:hanging="426"/>
      </w:pPr>
    </w:p>
    <w:p w14:paraId="41B11F9A" w14:textId="1AEA383C" w:rsidR="00F661E7" w:rsidRDefault="00204DFF" w:rsidP="00902605">
      <w:pPr>
        <w:ind w:left="426" w:hanging="426"/>
      </w:pPr>
      <w:r>
        <w:rPr>
          <w:noProof/>
        </w:rPr>
        <w:pict w14:anchorId="4C13355F">
          <v:shape id="_x0000_s1028" type="#_x0000_t202" style="position:absolute;left:0;text-align:left;margin-left:-7.75pt;margin-top:1.35pt;width:118.2pt;height:72.75pt;z-index:251655680">
            <v:textbox style="mso-next-textbox:#_x0000_s1028">
              <w:txbxContent>
                <w:p w14:paraId="774FCA77" w14:textId="77777777" w:rsidR="00A95533" w:rsidRDefault="00A95533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COLOURS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>:</w:t>
                  </w:r>
                </w:p>
                <w:p w14:paraId="4B17273F" w14:textId="70556164" w:rsidR="00904D88" w:rsidRDefault="007322FD" w:rsidP="000034A2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Printed white</w:t>
                  </w:r>
                </w:p>
              </w:txbxContent>
            </v:textbox>
          </v:shape>
        </w:pict>
      </w:r>
    </w:p>
    <w:p w14:paraId="431624F2" w14:textId="6A8A1A0A" w:rsidR="00F661E7" w:rsidRDefault="00F661E7" w:rsidP="00902605">
      <w:pPr>
        <w:ind w:left="426" w:hanging="426"/>
      </w:pPr>
    </w:p>
    <w:p w14:paraId="43943520" w14:textId="289A6185" w:rsidR="00F661E7" w:rsidRDefault="00204DFF" w:rsidP="00902605">
      <w:pPr>
        <w:ind w:left="426" w:hanging="426"/>
      </w:pPr>
      <w:r>
        <w:rPr>
          <w:noProof/>
          <w:lang w:eastAsia="zh-TW"/>
        </w:rPr>
        <w:pict w14:anchorId="17F36690">
          <v:shape id="_x0000_s1036" type="#_x0000_t202" style="position:absolute;left:0;text-align:left;margin-left:310.25pt;margin-top:6.25pt;width:206.5pt;height:94.25pt;z-index:251661824;mso-width-relative:margin;mso-height-relative:margin">
            <v:textbox>
              <w:txbxContent>
                <w:p w14:paraId="6A668D83" w14:textId="77777777" w:rsidR="00A95533" w:rsidRDefault="00A95533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 w:rsidRPr="002A6898">
                    <w:rPr>
                      <w:b/>
                      <w:sz w:val="24"/>
                      <w:szCs w:val="24"/>
                      <w:highlight w:val="yellow"/>
                      <w:lang w:val="en-GB"/>
                    </w:rPr>
                    <w:t>DELIVERY UNDER PLAIN COVER BY:</w:t>
                  </w:r>
                </w:p>
                <w:p w14:paraId="7B4FC6DC" w14:textId="43F8E5F0" w:rsidR="00904D88" w:rsidRDefault="00096C95">
                  <w:pPr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21</w:t>
                  </w:r>
                  <w:r w:rsidRPr="00096C95">
                    <w:rPr>
                      <w:b/>
                      <w:sz w:val="24"/>
                      <w:szCs w:val="24"/>
                      <w:vertAlign w:val="superscript"/>
                      <w:lang w:val="en-GB"/>
                    </w:rPr>
                    <w:t>st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 xml:space="preserve"> October 2019</w:t>
                  </w:r>
                </w:p>
              </w:txbxContent>
            </v:textbox>
          </v:shape>
        </w:pict>
      </w:r>
    </w:p>
    <w:p w14:paraId="27C6E4F8" w14:textId="459BEC5B" w:rsidR="00F661E7" w:rsidRDefault="00204DFF" w:rsidP="00902605">
      <w:pPr>
        <w:ind w:left="426" w:hanging="426"/>
      </w:pPr>
      <w:r>
        <w:rPr>
          <w:noProof/>
        </w:rPr>
        <w:pict w14:anchorId="6FB26F1D">
          <v:shape id="_x0000_s1032" type="#_x0000_t202" style="position:absolute;left:0;text-align:left;margin-left:-22.95pt;margin-top:21.25pt;width:305.6pt;height:252pt;z-index:251659776">
            <v:textbox style="mso-next-textbox:#_x0000_s1032">
              <w:txbxContent>
                <w:p w14:paraId="07403D78" w14:textId="1B03C0AF" w:rsidR="00084424" w:rsidRDefault="00A95533" w:rsidP="00CD665E">
                  <w:pPr>
                    <w:tabs>
                      <w:tab w:val="left" w:pos="2835"/>
                    </w:tabs>
                    <w:jc w:val="center"/>
                    <w:rPr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sz w:val="24"/>
                      <w:szCs w:val="24"/>
                      <w:lang w:val="en-GB"/>
                    </w:rPr>
                    <w:t>D</w:t>
                  </w:r>
                  <w:r w:rsidRPr="000034A2">
                    <w:rPr>
                      <w:b/>
                      <w:sz w:val="24"/>
                      <w:szCs w:val="24"/>
                      <w:lang w:val="en-GB"/>
                    </w:rPr>
                    <w:t>ELIVERY DETAILS</w:t>
                  </w:r>
                  <w:r>
                    <w:rPr>
                      <w:b/>
                      <w:sz w:val="24"/>
                      <w:szCs w:val="24"/>
                      <w:lang w:val="en-GB"/>
                    </w:rPr>
                    <w:t xml:space="preserve"> </w:t>
                  </w:r>
                </w:p>
                <w:p w14:paraId="7A03C613" w14:textId="77777777" w:rsidR="00CD665E" w:rsidRPr="00096C95" w:rsidRDefault="00CD665E" w:rsidP="00096C95">
                  <w:pPr>
                    <w:rPr>
                      <w:sz w:val="24"/>
                      <w:szCs w:val="24"/>
                    </w:rPr>
                  </w:pPr>
                </w:p>
                <w:p w14:paraId="4DF22960" w14:textId="77777777" w:rsidR="008C268A" w:rsidRPr="008C268A" w:rsidRDefault="008C268A" w:rsidP="008C268A">
                  <w:pPr>
                    <w:rPr>
                      <w:sz w:val="24"/>
                      <w:szCs w:val="24"/>
                    </w:rPr>
                  </w:pPr>
                  <w:r w:rsidRPr="008C268A">
                    <w:rPr>
                      <w:sz w:val="24"/>
                      <w:szCs w:val="24"/>
                    </w:rPr>
                    <w:t>Emily Jones</w:t>
                  </w:r>
                </w:p>
                <w:p w14:paraId="4891B8E2" w14:textId="77777777" w:rsidR="00096C95" w:rsidRPr="00096C95" w:rsidRDefault="00096C95">
                  <w:pPr>
                    <w:rPr>
                      <w:sz w:val="24"/>
                      <w:szCs w:val="24"/>
                    </w:rPr>
                  </w:pPr>
                  <w:r w:rsidRPr="00096C95">
                    <w:rPr>
                      <w:sz w:val="24"/>
                      <w:szCs w:val="24"/>
                    </w:rPr>
                    <w:t>LW Theatres</w:t>
                  </w:r>
                </w:p>
                <w:p w14:paraId="26828A76" w14:textId="77777777" w:rsidR="00096C95" w:rsidRPr="00096C95" w:rsidRDefault="00096C95">
                  <w:pPr>
                    <w:rPr>
                      <w:sz w:val="24"/>
                      <w:szCs w:val="24"/>
                    </w:rPr>
                  </w:pPr>
                  <w:r w:rsidRPr="00096C95">
                    <w:rPr>
                      <w:sz w:val="24"/>
                      <w:szCs w:val="24"/>
                    </w:rPr>
                    <w:t>4th Floor</w:t>
                  </w:r>
                </w:p>
                <w:p w14:paraId="609AD600" w14:textId="77777777" w:rsidR="00096C95" w:rsidRPr="00096C95" w:rsidRDefault="00096C95">
                  <w:pPr>
                    <w:rPr>
                      <w:sz w:val="24"/>
                      <w:szCs w:val="24"/>
                    </w:rPr>
                  </w:pPr>
                  <w:r w:rsidRPr="00096C95">
                    <w:rPr>
                      <w:sz w:val="24"/>
                      <w:szCs w:val="24"/>
                    </w:rPr>
                    <w:t>Drury House</w:t>
                  </w:r>
                </w:p>
                <w:p w14:paraId="4FEE604B" w14:textId="77777777" w:rsidR="00096C95" w:rsidRPr="00096C95" w:rsidRDefault="00096C95">
                  <w:pPr>
                    <w:rPr>
                      <w:sz w:val="24"/>
                      <w:szCs w:val="24"/>
                    </w:rPr>
                  </w:pPr>
                  <w:r w:rsidRPr="00096C95">
                    <w:rPr>
                      <w:sz w:val="24"/>
                      <w:szCs w:val="24"/>
                    </w:rPr>
                    <w:t>34 - 43 Russell Street</w:t>
                  </w:r>
                </w:p>
                <w:p w14:paraId="442594E4" w14:textId="77777777" w:rsidR="00096C95" w:rsidRPr="00096C95" w:rsidRDefault="00096C95">
                  <w:pPr>
                    <w:rPr>
                      <w:sz w:val="24"/>
                      <w:szCs w:val="24"/>
                    </w:rPr>
                  </w:pPr>
                  <w:r w:rsidRPr="00096C95">
                    <w:rPr>
                      <w:sz w:val="24"/>
                      <w:szCs w:val="24"/>
                    </w:rPr>
                    <w:t>London</w:t>
                  </w:r>
                </w:p>
                <w:p w14:paraId="1D56A305" w14:textId="6D1B1C9D" w:rsidR="00E80F38" w:rsidRPr="00096C95" w:rsidRDefault="00096C95">
                  <w:pPr>
                    <w:rPr>
                      <w:sz w:val="24"/>
                      <w:szCs w:val="24"/>
                    </w:rPr>
                  </w:pPr>
                  <w:r w:rsidRPr="00096C95">
                    <w:rPr>
                      <w:sz w:val="24"/>
                      <w:szCs w:val="24"/>
                    </w:rPr>
                    <w:t>WC2B 5HA</w:t>
                  </w:r>
                </w:p>
              </w:txbxContent>
            </v:textbox>
          </v:shape>
        </w:pict>
      </w:r>
    </w:p>
    <w:p w14:paraId="144AB77E" w14:textId="77777777" w:rsidR="00F661E7" w:rsidRDefault="00F661E7" w:rsidP="00F661E7">
      <w:pPr>
        <w:spacing w:line="240" w:lineRule="auto"/>
        <w:ind w:left="426" w:hanging="426"/>
      </w:pPr>
    </w:p>
    <w:p w14:paraId="116E157F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473B6FDE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4E3F8378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75A37B0A" w14:textId="77777777" w:rsidR="00F661E7" w:rsidRDefault="00F661E7" w:rsidP="00F661E7">
      <w:pPr>
        <w:spacing w:after="0" w:line="240" w:lineRule="auto"/>
        <w:rPr>
          <w:b/>
          <w:color w:val="92D050"/>
          <w:sz w:val="28"/>
          <w:szCs w:val="28"/>
          <w:lang w:val="en-GB"/>
        </w:rPr>
      </w:pPr>
    </w:p>
    <w:p w14:paraId="1BB436C8" w14:textId="77777777" w:rsidR="00F661E7" w:rsidRDefault="00F661E7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</w:p>
    <w:p w14:paraId="6BA64BC7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Brightside Print Design</w:t>
      </w:r>
    </w:p>
    <w:p w14:paraId="65B6092D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Unit 136</w:t>
      </w:r>
    </w:p>
    <w:p w14:paraId="138AF52B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 xml:space="preserve">Stratford Workshops </w:t>
      </w:r>
    </w:p>
    <w:p w14:paraId="54EC22B9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Burford Road</w:t>
      </w:r>
    </w:p>
    <w:p w14:paraId="01FD0494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London</w:t>
      </w:r>
    </w:p>
    <w:p w14:paraId="62A54E6C" w14:textId="77777777" w:rsidR="00AC1CCA" w:rsidRDefault="00AC1CCA" w:rsidP="00AC1CCA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E15 2SP</w:t>
      </w:r>
    </w:p>
    <w:p w14:paraId="7ABE68F7" w14:textId="77777777" w:rsidR="00F661E7" w:rsidRPr="00F661E7" w:rsidRDefault="008C0B14" w:rsidP="00F661E7">
      <w:pPr>
        <w:spacing w:after="0" w:line="240" w:lineRule="auto"/>
        <w:ind w:left="720"/>
        <w:jc w:val="right"/>
        <w:rPr>
          <w:b/>
          <w:color w:val="92D050"/>
          <w:sz w:val="28"/>
          <w:szCs w:val="28"/>
          <w:lang w:val="en-GB"/>
        </w:rPr>
      </w:pPr>
      <w:r>
        <w:rPr>
          <w:b/>
          <w:color w:val="92D050"/>
          <w:sz w:val="28"/>
          <w:szCs w:val="28"/>
          <w:lang w:val="en-GB"/>
        </w:rPr>
        <w:t>Tel: 020 7613 7070</w:t>
      </w:r>
    </w:p>
    <w:p w14:paraId="75CDB381" w14:textId="77777777" w:rsidR="00F661E7" w:rsidRPr="00F661E7" w:rsidRDefault="00F661E7" w:rsidP="00F661E7">
      <w:pPr>
        <w:spacing w:after="0" w:line="240" w:lineRule="auto"/>
        <w:ind w:left="720"/>
        <w:jc w:val="right"/>
        <w:rPr>
          <w:color w:val="C2D69B"/>
        </w:rPr>
      </w:pPr>
      <w:r w:rsidRPr="00F661E7">
        <w:rPr>
          <w:b/>
          <w:color w:val="92D050"/>
          <w:sz w:val="28"/>
          <w:szCs w:val="28"/>
          <w:lang w:val="en-GB"/>
        </w:rPr>
        <w:t>www.brightsideonline.com</w:t>
      </w:r>
    </w:p>
    <w:p w14:paraId="6F6C4BBB" w14:textId="15460C24" w:rsidR="00F661E7" w:rsidRDefault="00F661E7" w:rsidP="008C268A">
      <w:r>
        <w:lastRenderedPageBreak/>
        <w:tab/>
      </w:r>
      <w:r>
        <w:tab/>
      </w:r>
      <w:r>
        <w:tab/>
      </w:r>
    </w:p>
    <w:sectPr w:rsidR="00F661E7" w:rsidSect="00F661E7">
      <w:pgSz w:w="12240" w:h="15840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4969"/>
    <w:rsid w:val="00002173"/>
    <w:rsid w:val="000034A2"/>
    <w:rsid w:val="00005BD9"/>
    <w:rsid w:val="00007CE4"/>
    <w:rsid w:val="0001347A"/>
    <w:rsid w:val="00014403"/>
    <w:rsid w:val="00014C3B"/>
    <w:rsid w:val="00017147"/>
    <w:rsid w:val="00020A12"/>
    <w:rsid w:val="00025473"/>
    <w:rsid w:val="00025B1E"/>
    <w:rsid w:val="00027D71"/>
    <w:rsid w:val="0003314D"/>
    <w:rsid w:val="00042CFF"/>
    <w:rsid w:val="00047070"/>
    <w:rsid w:val="00047CAB"/>
    <w:rsid w:val="00050CEA"/>
    <w:rsid w:val="00052112"/>
    <w:rsid w:val="000521E6"/>
    <w:rsid w:val="000546BE"/>
    <w:rsid w:val="00061A35"/>
    <w:rsid w:val="000620BD"/>
    <w:rsid w:val="00062B76"/>
    <w:rsid w:val="00064DF9"/>
    <w:rsid w:val="00066B05"/>
    <w:rsid w:val="00073A42"/>
    <w:rsid w:val="00075808"/>
    <w:rsid w:val="000766B7"/>
    <w:rsid w:val="00077E37"/>
    <w:rsid w:val="000830C2"/>
    <w:rsid w:val="00084046"/>
    <w:rsid w:val="00084424"/>
    <w:rsid w:val="00085087"/>
    <w:rsid w:val="00086E71"/>
    <w:rsid w:val="00091893"/>
    <w:rsid w:val="00096C95"/>
    <w:rsid w:val="000A1F55"/>
    <w:rsid w:val="000A3BAA"/>
    <w:rsid w:val="000A6184"/>
    <w:rsid w:val="000A63BF"/>
    <w:rsid w:val="000A7E9F"/>
    <w:rsid w:val="000B04DE"/>
    <w:rsid w:val="000B0BD1"/>
    <w:rsid w:val="000B2266"/>
    <w:rsid w:val="000B2CA9"/>
    <w:rsid w:val="000B3053"/>
    <w:rsid w:val="000B3858"/>
    <w:rsid w:val="000B7C34"/>
    <w:rsid w:val="000C3888"/>
    <w:rsid w:val="000C41B8"/>
    <w:rsid w:val="000D2F7D"/>
    <w:rsid w:val="000D4B69"/>
    <w:rsid w:val="000D4C52"/>
    <w:rsid w:val="000D4DD8"/>
    <w:rsid w:val="000D79D6"/>
    <w:rsid w:val="000D7B15"/>
    <w:rsid w:val="000E047C"/>
    <w:rsid w:val="000E0DF2"/>
    <w:rsid w:val="000E6688"/>
    <w:rsid w:val="000E6BD1"/>
    <w:rsid w:val="000E70D1"/>
    <w:rsid w:val="000F06C2"/>
    <w:rsid w:val="000F35E6"/>
    <w:rsid w:val="00101D1F"/>
    <w:rsid w:val="00102653"/>
    <w:rsid w:val="00106E93"/>
    <w:rsid w:val="00107086"/>
    <w:rsid w:val="0010792A"/>
    <w:rsid w:val="00120060"/>
    <w:rsid w:val="00120FBA"/>
    <w:rsid w:val="001213CD"/>
    <w:rsid w:val="001272C1"/>
    <w:rsid w:val="0013089F"/>
    <w:rsid w:val="001329A8"/>
    <w:rsid w:val="001336F3"/>
    <w:rsid w:val="001367BB"/>
    <w:rsid w:val="00140397"/>
    <w:rsid w:val="001423DB"/>
    <w:rsid w:val="0014385A"/>
    <w:rsid w:val="001452A3"/>
    <w:rsid w:val="00147570"/>
    <w:rsid w:val="0015104D"/>
    <w:rsid w:val="00152A48"/>
    <w:rsid w:val="00157F08"/>
    <w:rsid w:val="00160FF4"/>
    <w:rsid w:val="00164B98"/>
    <w:rsid w:val="00165A06"/>
    <w:rsid w:val="00166460"/>
    <w:rsid w:val="001669C2"/>
    <w:rsid w:val="00171A57"/>
    <w:rsid w:val="00172751"/>
    <w:rsid w:val="00173181"/>
    <w:rsid w:val="0017409C"/>
    <w:rsid w:val="001749AB"/>
    <w:rsid w:val="001759D6"/>
    <w:rsid w:val="001771C3"/>
    <w:rsid w:val="001772D5"/>
    <w:rsid w:val="00184A14"/>
    <w:rsid w:val="00187BD8"/>
    <w:rsid w:val="00194891"/>
    <w:rsid w:val="00194969"/>
    <w:rsid w:val="001A00BA"/>
    <w:rsid w:val="001A265F"/>
    <w:rsid w:val="001A600C"/>
    <w:rsid w:val="001A669B"/>
    <w:rsid w:val="001B10D2"/>
    <w:rsid w:val="001C2E82"/>
    <w:rsid w:val="001C5B6B"/>
    <w:rsid w:val="001D15FC"/>
    <w:rsid w:val="001D4132"/>
    <w:rsid w:val="001D7A13"/>
    <w:rsid w:val="001E1D08"/>
    <w:rsid w:val="001F21D2"/>
    <w:rsid w:val="001F6206"/>
    <w:rsid w:val="00204CD9"/>
    <w:rsid w:val="00204DFF"/>
    <w:rsid w:val="00206BB2"/>
    <w:rsid w:val="002070F7"/>
    <w:rsid w:val="0020786C"/>
    <w:rsid w:val="0021384A"/>
    <w:rsid w:val="00213B55"/>
    <w:rsid w:val="00216138"/>
    <w:rsid w:val="002217A8"/>
    <w:rsid w:val="00224F53"/>
    <w:rsid w:val="002301CB"/>
    <w:rsid w:val="00235EC5"/>
    <w:rsid w:val="00236753"/>
    <w:rsid w:val="00237CA7"/>
    <w:rsid w:val="002403B2"/>
    <w:rsid w:val="0025181C"/>
    <w:rsid w:val="002551E8"/>
    <w:rsid w:val="00260341"/>
    <w:rsid w:val="002636E4"/>
    <w:rsid w:val="00263BEC"/>
    <w:rsid w:val="002647FE"/>
    <w:rsid w:val="00264A9E"/>
    <w:rsid w:val="00265F0B"/>
    <w:rsid w:val="00266A6C"/>
    <w:rsid w:val="00267572"/>
    <w:rsid w:val="00270689"/>
    <w:rsid w:val="00272A0B"/>
    <w:rsid w:val="00272D7A"/>
    <w:rsid w:val="0027387C"/>
    <w:rsid w:val="00284DBA"/>
    <w:rsid w:val="00293A50"/>
    <w:rsid w:val="002950D2"/>
    <w:rsid w:val="002A0463"/>
    <w:rsid w:val="002A1168"/>
    <w:rsid w:val="002A14AD"/>
    <w:rsid w:val="002A1AA9"/>
    <w:rsid w:val="002A6898"/>
    <w:rsid w:val="002B676C"/>
    <w:rsid w:val="002C2646"/>
    <w:rsid w:val="002C2A8C"/>
    <w:rsid w:val="002C5D96"/>
    <w:rsid w:val="002D1C68"/>
    <w:rsid w:val="002E25D8"/>
    <w:rsid w:val="002E2C78"/>
    <w:rsid w:val="002E4A3F"/>
    <w:rsid w:val="002E4ABE"/>
    <w:rsid w:val="002F7E04"/>
    <w:rsid w:val="0030239D"/>
    <w:rsid w:val="003075AD"/>
    <w:rsid w:val="00310469"/>
    <w:rsid w:val="003129B4"/>
    <w:rsid w:val="00313234"/>
    <w:rsid w:val="00315740"/>
    <w:rsid w:val="00316B29"/>
    <w:rsid w:val="003205F0"/>
    <w:rsid w:val="003275CF"/>
    <w:rsid w:val="00327789"/>
    <w:rsid w:val="003300D1"/>
    <w:rsid w:val="003321B3"/>
    <w:rsid w:val="00334457"/>
    <w:rsid w:val="00335D21"/>
    <w:rsid w:val="003374BE"/>
    <w:rsid w:val="00337A3B"/>
    <w:rsid w:val="00337F85"/>
    <w:rsid w:val="00341433"/>
    <w:rsid w:val="003428BB"/>
    <w:rsid w:val="00347FE5"/>
    <w:rsid w:val="00350210"/>
    <w:rsid w:val="00351F9F"/>
    <w:rsid w:val="003560FA"/>
    <w:rsid w:val="00357083"/>
    <w:rsid w:val="00360381"/>
    <w:rsid w:val="00362818"/>
    <w:rsid w:val="0036420E"/>
    <w:rsid w:val="003808C2"/>
    <w:rsid w:val="0039280E"/>
    <w:rsid w:val="00395EED"/>
    <w:rsid w:val="00397AEB"/>
    <w:rsid w:val="003A27C7"/>
    <w:rsid w:val="003A3FDA"/>
    <w:rsid w:val="003A685B"/>
    <w:rsid w:val="003A7095"/>
    <w:rsid w:val="003A74CA"/>
    <w:rsid w:val="003B0B5D"/>
    <w:rsid w:val="003B1C13"/>
    <w:rsid w:val="003B3D12"/>
    <w:rsid w:val="003B49B2"/>
    <w:rsid w:val="003C273B"/>
    <w:rsid w:val="003E018E"/>
    <w:rsid w:val="003E3911"/>
    <w:rsid w:val="003F280B"/>
    <w:rsid w:val="003F2C60"/>
    <w:rsid w:val="003F66F7"/>
    <w:rsid w:val="004012F6"/>
    <w:rsid w:val="004018DE"/>
    <w:rsid w:val="00402984"/>
    <w:rsid w:val="004059A9"/>
    <w:rsid w:val="0040741B"/>
    <w:rsid w:val="00410AE8"/>
    <w:rsid w:val="00411647"/>
    <w:rsid w:val="00413E80"/>
    <w:rsid w:val="004144F9"/>
    <w:rsid w:val="004148DE"/>
    <w:rsid w:val="00414FB1"/>
    <w:rsid w:val="004160EA"/>
    <w:rsid w:val="00421F0C"/>
    <w:rsid w:val="004237E1"/>
    <w:rsid w:val="00424BDC"/>
    <w:rsid w:val="00424D86"/>
    <w:rsid w:val="00425B3B"/>
    <w:rsid w:val="00425C31"/>
    <w:rsid w:val="0042625E"/>
    <w:rsid w:val="00427D8E"/>
    <w:rsid w:val="004316D1"/>
    <w:rsid w:val="004368BC"/>
    <w:rsid w:val="00441BBF"/>
    <w:rsid w:val="00442C63"/>
    <w:rsid w:val="00450954"/>
    <w:rsid w:val="004520E2"/>
    <w:rsid w:val="00455345"/>
    <w:rsid w:val="004609DC"/>
    <w:rsid w:val="00461FEB"/>
    <w:rsid w:val="004635E7"/>
    <w:rsid w:val="00463774"/>
    <w:rsid w:val="0046585A"/>
    <w:rsid w:val="004674B5"/>
    <w:rsid w:val="00474C9A"/>
    <w:rsid w:val="0048085E"/>
    <w:rsid w:val="004822D0"/>
    <w:rsid w:val="00487174"/>
    <w:rsid w:val="00491169"/>
    <w:rsid w:val="004A640B"/>
    <w:rsid w:val="004B0D2D"/>
    <w:rsid w:val="004B5B32"/>
    <w:rsid w:val="004B5EDC"/>
    <w:rsid w:val="004C0BFE"/>
    <w:rsid w:val="004C2CB4"/>
    <w:rsid w:val="004C2F04"/>
    <w:rsid w:val="004C4496"/>
    <w:rsid w:val="004C4C40"/>
    <w:rsid w:val="004D391A"/>
    <w:rsid w:val="004D414E"/>
    <w:rsid w:val="004E4469"/>
    <w:rsid w:val="004E7082"/>
    <w:rsid w:val="004F4507"/>
    <w:rsid w:val="004F5729"/>
    <w:rsid w:val="004F73E7"/>
    <w:rsid w:val="00516CA6"/>
    <w:rsid w:val="00522664"/>
    <w:rsid w:val="0052478F"/>
    <w:rsid w:val="005278C4"/>
    <w:rsid w:val="0053187F"/>
    <w:rsid w:val="005413CE"/>
    <w:rsid w:val="0054574E"/>
    <w:rsid w:val="00546F50"/>
    <w:rsid w:val="0054746F"/>
    <w:rsid w:val="005475C0"/>
    <w:rsid w:val="00547F04"/>
    <w:rsid w:val="005511CF"/>
    <w:rsid w:val="0055220E"/>
    <w:rsid w:val="005527D9"/>
    <w:rsid w:val="00553327"/>
    <w:rsid w:val="005565EF"/>
    <w:rsid w:val="00566206"/>
    <w:rsid w:val="005672E4"/>
    <w:rsid w:val="00571B05"/>
    <w:rsid w:val="00573228"/>
    <w:rsid w:val="005740AB"/>
    <w:rsid w:val="00574A5F"/>
    <w:rsid w:val="005760D7"/>
    <w:rsid w:val="00582608"/>
    <w:rsid w:val="0058291B"/>
    <w:rsid w:val="00585208"/>
    <w:rsid w:val="005852C7"/>
    <w:rsid w:val="00587858"/>
    <w:rsid w:val="0059010F"/>
    <w:rsid w:val="0059015B"/>
    <w:rsid w:val="00593890"/>
    <w:rsid w:val="005A4850"/>
    <w:rsid w:val="005A5758"/>
    <w:rsid w:val="005A7B46"/>
    <w:rsid w:val="005A7BF7"/>
    <w:rsid w:val="005B477A"/>
    <w:rsid w:val="005C616A"/>
    <w:rsid w:val="005D272F"/>
    <w:rsid w:val="005D4A24"/>
    <w:rsid w:val="005D6823"/>
    <w:rsid w:val="005E2ADD"/>
    <w:rsid w:val="005E3510"/>
    <w:rsid w:val="005E4851"/>
    <w:rsid w:val="005E5C85"/>
    <w:rsid w:val="005E607C"/>
    <w:rsid w:val="005F0855"/>
    <w:rsid w:val="005F267D"/>
    <w:rsid w:val="005F6CD4"/>
    <w:rsid w:val="005F6DE3"/>
    <w:rsid w:val="00600100"/>
    <w:rsid w:val="006046CE"/>
    <w:rsid w:val="006074E8"/>
    <w:rsid w:val="006075D1"/>
    <w:rsid w:val="00607928"/>
    <w:rsid w:val="00612F21"/>
    <w:rsid w:val="006177E2"/>
    <w:rsid w:val="00624D21"/>
    <w:rsid w:val="00631807"/>
    <w:rsid w:val="00631993"/>
    <w:rsid w:val="00632240"/>
    <w:rsid w:val="00636149"/>
    <w:rsid w:val="00636425"/>
    <w:rsid w:val="00637724"/>
    <w:rsid w:val="00637E25"/>
    <w:rsid w:val="00647397"/>
    <w:rsid w:val="00650EB2"/>
    <w:rsid w:val="006541D3"/>
    <w:rsid w:val="00654C6B"/>
    <w:rsid w:val="00657414"/>
    <w:rsid w:val="0065768D"/>
    <w:rsid w:val="00657841"/>
    <w:rsid w:val="00662940"/>
    <w:rsid w:val="00664AD8"/>
    <w:rsid w:val="00664EA1"/>
    <w:rsid w:val="00665584"/>
    <w:rsid w:val="0067066D"/>
    <w:rsid w:val="00670E34"/>
    <w:rsid w:val="006761F3"/>
    <w:rsid w:val="006765E1"/>
    <w:rsid w:val="00676D57"/>
    <w:rsid w:val="00676E6D"/>
    <w:rsid w:val="00682436"/>
    <w:rsid w:val="006827F9"/>
    <w:rsid w:val="006856AE"/>
    <w:rsid w:val="006903AC"/>
    <w:rsid w:val="00691681"/>
    <w:rsid w:val="00692582"/>
    <w:rsid w:val="006966EE"/>
    <w:rsid w:val="006974D0"/>
    <w:rsid w:val="006A4545"/>
    <w:rsid w:val="006A4B5C"/>
    <w:rsid w:val="006A6202"/>
    <w:rsid w:val="006B52C0"/>
    <w:rsid w:val="006B6DB7"/>
    <w:rsid w:val="006C644A"/>
    <w:rsid w:val="006C661E"/>
    <w:rsid w:val="006D09D3"/>
    <w:rsid w:val="006D16B1"/>
    <w:rsid w:val="006D40D2"/>
    <w:rsid w:val="006E1EE6"/>
    <w:rsid w:val="006E4E11"/>
    <w:rsid w:val="006E6EF7"/>
    <w:rsid w:val="006F0766"/>
    <w:rsid w:val="006F4181"/>
    <w:rsid w:val="006F6FB8"/>
    <w:rsid w:val="006F7141"/>
    <w:rsid w:val="006F7381"/>
    <w:rsid w:val="00700237"/>
    <w:rsid w:val="007060BB"/>
    <w:rsid w:val="007101D3"/>
    <w:rsid w:val="00710B04"/>
    <w:rsid w:val="00714BED"/>
    <w:rsid w:val="00721BA9"/>
    <w:rsid w:val="00723556"/>
    <w:rsid w:val="00723987"/>
    <w:rsid w:val="007240D8"/>
    <w:rsid w:val="007248D0"/>
    <w:rsid w:val="00725092"/>
    <w:rsid w:val="00725E50"/>
    <w:rsid w:val="00726840"/>
    <w:rsid w:val="00727299"/>
    <w:rsid w:val="007322FD"/>
    <w:rsid w:val="00733CB0"/>
    <w:rsid w:val="007349DC"/>
    <w:rsid w:val="007352E8"/>
    <w:rsid w:val="007353E6"/>
    <w:rsid w:val="0073581C"/>
    <w:rsid w:val="0074145A"/>
    <w:rsid w:val="00741D47"/>
    <w:rsid w:val="0074282B"/>
    <w:rsid w:val="00747182"/>
    <w:rsid w:val="00750155"/>
    <w:rsid w:val="00757074"/>
    <w:rsid w:val="00757565"/>
    <w:rsid w:val="00763B79"/>
    <w:rsid w:val="00766B76"/>
    <w:rsid w:val="00766D9E"/>
    <w:rsid w:val="00766EB2"/>
    <w:rsid w:val="00770C3B"/>
    <w:rsid w:val="00771019"/>
    <w:rsid w:val="00771388"/>
    <w:rsid w:val="00772EDF"/>
    <w:rsid w:val="007736A4"/>
    <w:rsid w:val="00773D24"/>
    <w:rsid w:val="00774B89"/>
    <w:rsid w:val="00780B00"/>
    <w:rsid w:val="007837EB"/>
    <w:rsid w:val="00785312"/>
    <w:rsid w:val="0078792A"/>
    <w:rsid w:val="00792092"/>
    <w:rsid w:val="00797CA3"/>
    <w:rsid w:val="007A0A00"/>
    <w:rsid w:val="007B0ADC"/>
    <w:rsid w:val="007B22C9"/>
    <w:rsid w:val="007B280F"/>
    <w:rsid w:val="007B3237"/>
    <w:rsid w:val="007B41DE"/>
    <w:rsid w:val="007B5DCD"/>
    <w:rsid w:val="007C2DA2"/>
    <w:rsid w:val="007C3A85"/>
    <w:rsid w:val="007C4D36"/>
    <w:rsid w:val="007D075B"/>
    <w:rsid w:val="007D1B6B"/>
    <w:rsid w:val="007D2668"/>
    <w:rsid w:val="007D5A8F"/>
    <w:rsid w:val="007D5DF8"/>
    <w:rsid w:val="007D6635"/>
    <w:rsid w:val="007D6701"/>
    <w:rsid w:val="007D6D8E"/>
    <w:rsid w:val="007D7399"/>
    <w:rsid w:val="007D7E64"/>
    <w:rsid w:val="007E44FD"/>
    <w:rsid w:val="007E5B2F"/>
    <w:rsid w:val="007F13E8"/>
    <w:rsid w:val="007F1450"/>
    <w:rsid w:val="007F242F"/>
    <w:rsid w:val="007F62E5"/>
    <w:rsid w:val="00800FE7"/>
    <w:rsid w:val="00801E06"/>
    <w:rsid w:val="008041A2"/>
    <w:rsid w:val="0080608F"/>
    <w:rsid w:val="00807D12"/>
    <w:rsid w:val="00811D76"/>
    <w:rsid w:val="00812984"/>
    <w:rsid w:val="008132A2"/>
    <w:rsid w:val="00814467"/>
    <w:rsid w:val="00814BB5"/>
    <w:rsid w:val="0082192A"/>
    <w:rsid w:val="00821DF6"/>
    <w:rsid w:val="00821F58"/>
    <w:rsid w:val="008227D5"/>
    <w:rsid w:val="008235AF"/>
    <w:rsid w:val="0082644E"/>
    <w:rsid w:val="00830A41"/>
    <w:rsid w:val="00831C10"/>
    <w:rsid w:val="00833FD9"/>
    <w:rsid w:val="00836283"/>
    <w:rsid w:val="008405C2"/>
    <w:rsid w:val="00842095"/>
    <w:rsid w:val="00842954"/>
    <w:rsid w:val="00843358"/>
    <w:rsid w:val="0085285F"/>
    <w:rsid w:val="00855E24"/>
    <w:rsid w:val="008574B1"/>
    <w:rsid w:val="00857DA8"/>
    <w:rsid w:val="00860541"/>
    <w:rsid w:val="00860F6D"/>
    <w:rsid w:val="00862AD0"/>
    <w:rsid w:val="00866823"/>
    <w:rsid w:val="00871E7E"/>
    <w:rsid w:val="008731AD"/>
    <w:rsid w:val="00873D09"/>
    <w:rsid w:val="0087458E"/>
    <w:rsid w:val="008767B6"/>
    <w:rsid w:val="0087691E"/>
    <w:rsid w:val="00880BDC"/>
    <w:rsid w:val="00887AA3"/>
    <w:rsid w:val="00891F44"/>
    <w:rsid w:val="00893AB4"/>
    <w:rsid w:val="008A2E46"/>
    <w:rsid w:val="008A518A"/>
    <w:rsid w:val="008B17B4"/>
    <w:rsid w:val="008B3F40"/>
    <w:rsid w:val="008B53B5"/>
    <w:rsid w:val="008B6CC5"/>
    <w:rsid w:val="008C0B14"/>
    <w:rsid w:val="008C1497"/>
    <w:rsid w:val="008C268A"/>
    <w:rsid w:val="008C2B52"/>
    <w:rsid w:val="008C59FE"/>
    <w:rsid w:val="008C5FBB"/>
    <w:rsid w:val="008D2ED4"/>
    <w:rsid w:val="008D5BC5"/>
    <w:rsid w:val="008D5F0A"/>
    <w:rsid w:val="008D6769"/>
    <w:rsid w:val="008E0325"/>
    <w:rsid w:val="008E0709"/>
    <w:rsid w:val="008E4F3D"/>
    <w:rsid w:val="008E549E"/>
    <w:rsid w:val="008E5890"/>
    <w:rsid w:val="008E7C7A"/>
    <w:rsid w:val="008F3864"/>
    <w:rsid w:val="008F4C05"/>
    <w:rsid w:val="008F6F71"/>
    <w:rsid w:val="008F6FA5"/>
    <w:rsid w:val="009005BC"/>
    <w:rsid w:val="00900BD7"/>
    <w:rsid w:val="00902605"/>
    <w:rsid w:val="00904D88"/>
    <w:rsid w:val="00904FE4"/>
    <w:rsid w:val="00907A1D"/>
    <w:rsid w:val="0091273E"/>
    <w:rsid w:val="0091548E"/>
    <w:rsid w:val="00916511"/>
    <w:rsid w:val="00917ECA"/>
    <w:rsid w:val="00921806"/>
    <w:rsid w:val="00930042"/>
    <w:rsid w:val="00931248"/>
    <w:rsid w:val="00932827"/>
    <w:rsid w:val="00932A61"/>
    <w:rsid w:val="009362B7"/>
    <w:rsid w:val="00953E06"/>
    <w:rsid w:val="00955F0F"/>
    <w:rsid w:val="00957E2D"/>
    <w:rsid w:val="009608FC"/>
    <w:rsid w:val="00965FBA"/>
    <w:rsid w:val="0097228A"/>
    <w:rsid w:val="00973DFA"/>
    <w:rsid w:val="00974C60"/>
    <w:rsid w:val="00980739"/>
    <w:rsid w:val="00982378"/>
    <w:rsid w:val="00985751"/>
    <w:rsid w:val="009879BA"/>
    <w:rsid w:val="00992D22"/>
    <w:rsid w:val="009950C6"/>
    <w:rsid w:val="00995AA9"/>
    <w:rsid w:val="009975A9"/>
    <w:rsid w:val="00997AE7"/>
    <w:rsid w:val="009A0C0A"/>
    <w:rsid w:val="009A556F"/>
    <w:rsid w:val="009A7E37"/>
    <w:rsid w:val="009B3370"/>
    <w:rsid w:val="009B64D2"/>
    <w:rsid w:val="009C16FC"/>
    <w:rsid w:val="009C245B"/>
    <w:rsid w:val="009D1DD5"/>
    <w:rsid w:val="009D4E9B"/>
    <w:rsid w:val="009D52E2"/>
    <w:rsid w:val="009D7853"/>
    <w:rsid w:val="009E3D58"/>
    <w:rsid w:val="009E49D5"/>
    <w:rsid w:val="009F434A"/>
    <w:rsid w:val="009F7683"/>
    <w:rsid w:val="00A01BA4"/>
    <w:rsid w:val="00A02017"/>
    <w:rsid w:val="00A02D7E"/>
    <w:rsid w:val="00A060DE"/>
    <w:rsid w:val="00A1170D"/>
    <w:rsid w:val="00A125ED"/>
    <w:rsid w:val="00A209E7"/>
    <w:rsid w:val="00A20BDF"/>
    <w:rsid w:val="00A225D8"/>
    <w:rsid w:val="00A2595C"/>
    <w:rsid w:val="00A25D8E"/>
    <w:rsid w:val="00A26D88"/>
    <w:rsid w:val="00A2708B"/>
    <w:rsid w:val="00A27D17"/>
    <w:rsid w:val="00A330B6"/>
    <w:rsid w:val="00A348BC"/>
    <w:rsid w:val="00A35344"/>
    <w:rsid w:val="00A3670A"/>
    <w:rsid w:val="00A406EC"/>
    <w:rsid w:val="00A42545"/>
    <w:rsid w:val="00A43969"/>
    <w:rsid w:val="00A445F7"/>
    <w:rsid w:val="00A44F63"/>
    <w:rsid w:val="00A47DD4"/>
    <w:rsid w:val="00A50A2D"/>
    <w:rsid w:val="00A54887"/>
    <w:rsid w:val="00A56D50"/>
    <w:rsid w:val="00A60D2C"/>
    <w:rsid w:val="00A62060"/>
    <w:rsid w:val="00A6520C"/>
    <w:rsid w:val="00A72490"/>
    <w:rsid w:val="00A837EE"/>
    <w:rsid w:val="00A84879"/>
    <w:rsid w:val="00A848D8"/>
    <w:rsid w:val="00A876A9"/>
    <w:rsid w:val="00A95260"/>
    <w:rsid w:val="00A95533"/>
    <w:rsid w:val="00A95B1D"/>
    <w:rsid w:val="00A96420"/>
    <w:rsid w:val="00A965DC"/>
    <w:rsid w:val="00AA0A54"/>
    <w:rsid w:val="00AA199D"/>
    <w:rsid w:val="00AA3D1D"/>
    <w:rsid w:val="00AA7072"/>
    <w:rsid w:val="00AB0997"/>
    <w:rsid w:val="00AB1D99"/>
    <w:rsid w:val="00AB3F78"/>
    <w:rsid w:val="00AB7934"/>
    <w:rsid w:val="00AC1CCA"/>
    <w:rsid w:val="00AC3AA3"/>
    <w:rsid w:val="00AC731B"/>
    <w:rsid w:val="00AD1841"/>
    <w:rsid w:val="00AD34C0"/>
    <w:rsid w:val="00AE5568"/>
    <w:rsid w:val="00B0034A"/>
    <w:rsid w:val="00B05146"/>
    <w:rsid w:val="00B06E2C"/>
    <w:rsid w:val="00B124AC"/>
    <w:rsid w:val="00B17055"/>
    <w:rsid w:val="00B2008B"/>
    <w:rsid w:val="00B221DC"/>
    <w:rsid w:val="00B23DC3"/>
    <w:rsid w:val="00B31B27"/>
    <w:rsid w:val="00B37444"/>
    <w:rsid w:val="00B40F4A"/>
    <w:rsid w:val="00B4298F"/>
    <w:rsid w:val="00B53F27"/>
    <w:rsid w:val="00B60E79"/>
    <w:rsid w:val="00B637DA"/>
    <w:rsid w:val="00B644E3"/>
    <w:rsid w:val="00B70F32"/>
    <w:rsid w:val="00B73C0F"/>
    <w:rsid w:val="00B762F8"/>
    <w:rsid w:val="00B85453"/>
    <w:rsid w:val="00B859A4"/>
    <w:rsid w:val="00B90E9B"/>
    <w:rsid w:val="00B92858"/>
    <w:rsid w:val="00B92F63"/>
    <w:rsid w:val="00B93601"/>
    <w:rsid w:val="00B941F0"/>
    <w:rsid w:val="00B97525"/>
    <w:rsid w:val="00BB3BF8"/>
    <w:rsid w:val="00BC1AD2"/>
    <w:rsid w:val="00BD45C0"/>
    <w:rsid w:val="00BD4BB9"/>
    <w:rsid w:val="00BE1052"/>
    <w:rsid w:val="00BE1B22"/>
    <w:rsid w:val="00BE24E8"/>
    <w:rsid w:val="00BE3F20"/>
    <w:rsid w:val="00BE46D0"/>
    <w:rsid w:val="00BE4FE4"/>
    <w:rsid w:val="00BF187D"/>
    <w:rsid w:val="00BF1E87"/>
    <w:rsid w:val="00BF24EF"/>
    <w:rsid w:val="00BF4E5A"/>
    <w:rsid w:val="00BF4F91"/>
    <w:rsid w:val="00BF5050"/>
    <w:rsid w:val="00C01394"/>
    <w:rsid w:val="00C075AB"/>
    <w:rsid w:val="00C10193"/>
    <w:rsid w:val="00C10574"/>
    <w:rsid w:val="00C159EE"/>
    <w:rsid w:val="00C210C3"/>
    <w:rsid w:val="00C21C76"/>
    <w:rsid w:val="00C22DDC"/>
    <w:rsid w:val="00C23E26"/>
    <w:rsid w:val="00C24A97"/>
    <w:rsid w:val="00C3407B"/>
    <w:rsid w:val="00C3610B"/>
    <w:rsid w:val="00C3693F"/>
    <w:rsid w:val="00C42184"/>
    <w:rsid w:val="00C469A5"/>
    <w:rsid w:val="00C50AFE"/>
    <w:rsid w:val="00C55ADB"/>
    <w:rsid w:val="00C55BC7"/>
    <w:rsid w:val="00C6022B"/>
    <w:rsid w:val="00C65398"/>
    <w:rsid w:val="00C7178E"/>
    <w:rsid w:val="00C72A7A"/>
    <w:rsid w:val="00C72E50"/>
    <w:rsid w:val="00C77A8F"/>
    <w:rsid w:val="00C81123"/>
    <w:rsid w:val="00C84531"/>
    <w:rsid w:val="00C93B6D"/>
    <w:rsid w:val="00C95230"/>
    <w:rsid w:val="00C97AB5"/>
    <w:rsid w:val="00CB0B22"/>
    <w:rsid w:val="00CB44A6"/>
    <w:rsid w:val="00CC0BAD"/>
    <w:rsid w:val="00CC1E83"/>
    <w:rsid w:val="00CC3503"/>
    <w:rsid w:val="00CC527F"/>
    <w:rsid w:val="00CC5D0E"/>
    <w:rsid w:val="00CD0500"/>
    <w:rsid w:val="00CD1D9D"/>
    <w:rsid w:val="00CD4DDD"/>
    <w:rsid w:val="00CD665E"/>
    <w:rsid w:val="00CE1766"/>
    <w:rsid w:val="00CE3E00"/>
    <w:rsid w:val="00CE6A63"/>
    <w:rsid w:val="00CE7967"/>
    <w:rsid w:val="00CF23EE"/>
    <w:rsid w:val="00CF24A7"/>
    <w:rsid w:val="00CF4AF9"/>
    <w:rsid w:val="00D000E4"/>
    <w:rsid w:val="00D0621B"/>
    <w:rsid w:val="00D072B0"/>
    <w:rsid w:val="00D11806"/>
    <w:rsid w:val="00D162BE"/>
    <w:rsid w:val="00D219C9"/>
    <w:rsid w:val="00D27D0E"/>
    <w:rsid w:val="00D3118E"/>
    <w:rsid w:val="00D313EF"/>
    <w:rsid w:val="00D32D89"/>
    <w:rsid w:val="00D340EC"/>
    <w:rsid w:val="00D35C5F"/>
    <w:rsid w:val="00D4165E"/>
    <w:rsid w:val="00D42679"/>
    <w:rsid w:val="00D4651C"/>
    <w:rsid w:val="00D51BCF"/>
    <w:rsid w:val="00D544CC"/>
    <w:rsid w:val="00D56B57"/>
    <w:rsid w:val="00D61DBE"/>
    <w:rsid w:val="00D65155"/>
    <w:rsid w:val="00D65476"/>
    <w:rsid w:val="00D72518"/>
    <w:rsid w:val="00D741D9"/>
    <w:rsid w:val="00D771D0"/>
    <w:rsid w:val="00D84C1B"/>
    <w:rsid w:val="00D87135"/>
    <w:rsid w:val="00D92D09"/>
    <w:rsid w:val="00D9517B"/>
    <w:rsid w:val="00D95CCD"/>
    <w:rsid w:val="00D96835"/>
    <w:rsid w:val="00DA056E"/>
    <w:rsid w:val="00DA238F"/>
    <w:rsid w:val="00DA2D12"/>
    <w:rsid w:val="00DA5577"/>
    <w:rsid w:val="00DB39EF"/>
    <w:rsid w:val="00DB6171"/>
    <w:rsid w:val="00DB7C4E"/>
    <w:rsid w:val="00DC289B"/>
    <w:rsid w:val="00DD00AD"/>
    <w:rsid w:val="00DD022D"/>
    <w:rsid w:val="00DD028C"/>
    <w:rsid w:val="00DD3CE8"/>
    <w:rsid w:val="00DD43DA"/>
    <w:rsid w:val="00DE02B4"/>
    <w:rsid w:val="00DE12FB"/>
    <w:rsid w:val="00DE1651"/>
    <w:rsid w:val="00DE4C9C"/>
    <w:rsid w:val="00DE5A41"/>
    <w:rsid w:val="00DE7676"/>
    <w:rsid w:val="00DF2B4C"/>
    <w:rsid w:val="00DF32C3"/>
    <w:rsid w:val="00DF61E0"/>
    <w:rsid w:val="00DF7A7F"/>
    <w:rsid w:val="00E0183D"/>
    <w:rsid w:val="00E07D9D"/>
    <w:rsid w:val="00E20795"/>
    <w:rsid w:val="00E225FA"/>
    <w:rsid w:val="00E23F14"/>
    <w:rsid w:val="00E255B1"/>
    <w:rsid w:val="00E26231"/>
    <w:rsid w:val="00E26430"/>
    <w:rsid w:val="00E27A19"/>
    <w:rsid w:val="00E30185"/>
    <w:rsid w:val="00E3035B"/>
    <w:rsid w:val="00E318CA"/>
    <w:rsid w:val="00E31F5D"/>
    <w:rsid w:val="00E33071"/>
    <w:rsid w:val="00E40FBB"/>
    <w:rsid w:val="00E4308E"/>
    <w:rsid w:val="00E438F2"/>
    <w:rsid w:val="00E51384"/>
    <w:rsid w:val="00E52C94"/>
    <w:rsid w:val="00E52DF5"/>
    <w:rsid w:val="00E54BF6"/>
    <w:rsid w:val="00E550B6"/>
    <w:rsid w:val="00E56066"/>
    <w:rsid w:val="00E56515"/>
    <w:rsid w:val="00E5690B"/>
    <w:rsid w:val="00E60AAA"/>
    <w:rsid w:val="00E62644"/>
    <w:rsid w:val="00E659A1"/>
    <w:rsid w:val="00E661AE"/>
    <w:rsid w:val="00E662D8"/>
    <w:rsid w:val="00E677CB"/>
    <w:rsid w:val="00E7428B"/>
    <w:rsid w:val="00E769E5"/>
    <w:rsid w:val="00E80F38"/>
    <w:rsid w:val="00E80FC8"/>
    <w:rsid w:val="00E90A96"/>
    <w:rsid w:val="00E9140E"/>
    <w:rsid w:val="00E93B0F"/>
    <w:rsid w:val="00E97245"/>
    <w:rsid w:val="00EA17CC"/>
    <w:rsid w:val="00EA1E80"/>
    <w:rsid w:val="00EA2443"/>
    <w:rsid w:val="00EA2453"/>
    <w:rsid w:val="00EA7BE4"/>
    <w:rsid w:val="00EB01F6"/>
    <w:rsid w:val="00EB0CAD"/>
    <w:rsid w:val="00EC12D1"/>
    <w:rsid w:val="00EC5B88"/>
    <w:rsid w:val="00EC7823"/>
    <w:rsid w:val="00ED00D4"/>
    <w:rsid w:val="00ED4DD1"/>
    <w:rsid w:val="00ED7548"/>
    <w:rsid w:val="00EE17D1"/>
    <w:rsid w:val="00EE4346"/>
    <w:rsid w:val="00EE6680"/>
    <w:rsid w:val="00EE7F10"/>
    <w:rsid w:val="00EF5FD4"/>
    <w:rsid w:val="00F01EA6"/>
    <w:rsid w:val="00F02EDC"/>
    <w:rsid w:val="00F04BDB"/>
    <w:rsid w:val="00F06743"/>
    <w:rsid w:val="00F06C2F"/>
    <w:rsid w:val="00F103C7"/>
    <w:rsid w:val="00F10F20"/>
    <w:rsid w:val="00F11F72"/>
    <w:rsid w:val="00F15477"/>
    <w:rsid w:val="00F25EBD"/>
    <w:rsid w:val="00F26DA6"/>
    <w:rsid w:val="00F33129"/>
    <w:rsid w:val="00F3317F"/>
    <w:rsid w:val="00F36D85"/>
    <w:rsid w:val="00F44688"/>
    <w:rsid w:val="00F45DB5"/>
    <w:rsid w:val="00F47F1D"/>
    <w:rsid w:val="00F503BB"/>
    <w:rsid w:val="00F52495"/>
    <w:rsid w:val="00F53409"/>
    <w:rsid w:val="00F54E66"/>
    <w:rsid w:val="00F57122"/>
    <w:rsid w:val="00F62FA4"/>
    <w:rsid w:val="00F63C9E"/>
    <w:rsid w:val="00F6571D"/>
    <w:rsid w:val="00F661E7"/>
    <w:rsid w:val="00F6761A"/>
    <w:rsid w:val="00F71E86"/>
    <w:rsid w:val="00F72567"/>
    <w:rsid w:val="00F7400B"/>
    <w:rsid w:val="00F76F50"/>
    <w:rsid w:val="00F879D0"/>
    <w:rsid w:val="00F879DA"/>
    <w:rsid w:val="00F900B0"/>
    <w:rsid w:val="00F90EF3"/>
    <w:rsid w:val="00F91E82"/>
    <w:rsid w:val="00F941F7"/>
    <w:rsid w:val="00F94FCB"/>
    <w:rsid w:val="00F97DAB"/>
    <w:rsid w:val="00FA36FA"/>
    <w:rsid w:val="00FB0A2B"/>
    <w:rsid w:val="00FB3059"/>
    <w:rsid w:val="00FB49E5"/>
    <w:rsid w:val="00FB6898"/>
    <w:rsid w:val="00FB68C9"/>
    <w:rsid w:val="00FB77DA"/>
    <w:rsid w:val="00FC0117"/>
    <w:rsid w:val="00FC2606"/>
    <w:rsid w:val="00FC26BB"/>
    <w:rsid w:val="00FC3891"/>
    <w:rsid w:val="00FC4020"/>
    <w:rsid w:val="00FC4556"/>
    <w:rsid w:val="00FC5862"/>
    <w:rsid w:val="00FC5A3D"/>
    <w:rsid w:val="00FC5C7B"/>
    <w:rsid w:val="00FC5E88"/>
    <w:rsid w:val="00FC6EEF"/>
    <w:rsid w:val="00FD063F"/>
    <w:rsid w:val="00FD578C"/>
    <w:rsid w:val="00FD5E1B"/>
    <w:rsid w:val="00FE2E8F"/>
    <w:rsid w:val="00FE3A5A"/>
    <w:rsid w:val="00FF549F"/>
    <w:rsid w:val="00FF6037"/>
    <w:rsid w:val="00FF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1C16D2D1"/>
  <w15:docId w15:val="{6FFDBB4E-7367-4B4E-A629-9273CC0C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B676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6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74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E318CA"/>
    <w:rPr>
      <w:color w:val="0000FF"/>
      <w:u w:val="single"/>
    </w:rPr>
  </w:style>
  <w:style w:type="paragraph" w:customStyle="1" w:styleId="97475e74-4db5-4608-bb32-af4a82620ca5">
    <w:name w:val="97475e74-4db5-4608-bb32-af4a82620ca5"/>
    <w:basedOn w:val="Normal"/>
    <w:uiPriority w:val="99"/>
    <w:rsid w:val="00E318CA"/>
    <w:pPr>
      <w:spacing w:after="0" w:line="240" w:lineRule="auto"/>
    </w:pPr>
    <w:rPr>
      <w:rFonts w:ascii="Times New Roman" w:hAnsi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6CD4"/>
    <w:pPr>
      <w:spacing w:after="0" w:line="240" w:lineRule="auto"/>
    </w:pPr>
    <w:rPr>
      <w:rFonts w:ascii="Consolas" w:hAnsi="Consolas"/>
      <w:sz w:val="21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6CD4"/>
    <w:rPr>
      <w:rFonts w:ascii="Consolas" w:eastAsia="Calibri" w:hAnsi="Consolas"/>
      <w:sz w:val="21"/>
      <w:szCs w:val="21"/>
    </w:rPr>
  </w:style>
  <w:style w:type="character" w:customStyle="1" w:styleId="apple-converted-space">
    <w:name w:val="apple-converted-space"/>
    <w:basedOn w:val="DefaultParagraphFont"/>
    <w:rsid w:val="00770C3B"/>
  </w:style>
  <w:style w:type="paragraph" w:styleId="DocumentMap">
    <w:name w:val="Document Map"/>
    <w:basedOn w:val="Normal"/>
    <w:link w:val="DocumentMapChar"/>
    <w:uiPriority w:val="99"/>
    <w:semiHidden/>
    <w:unhideWhenUsed/>
    <w:rsid w:val="005E5C85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E5C85"/>
    <w:rPr>
      <w:rFonts w:ascii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brightsidebit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rightside\BrightsideBits\Purchase%20Order\P.O.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P.O. Template</Template>
  <TotalTime>18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Links>
    <vt:vector size="12" baseType="variant">
      <vt:variant>
        <vt:i4>2555945</vt:i4>
      </vt:variant>
      <vt:variant>
        <vt:i4>0</vt:i4>
      </vt:variant>
      <vt:variant>
        <vt:i4>0</vt:i4>
      </vt:variant>
      <vt:variant>
        <vt:i4>5</vt:i4>
      </vt:variant>
      <vt:variant>
        <vt:lpwstr>http://www.brightsidebits.com/</vt:lpwstr>
      </vt:variant>
      <vt:variant>
        <vt:lpwstr/>
      </vt:variant>
      <vt:variant>
        <vt:i4>2555945</vt:i4>
      </vt:variant>
      <vt:variant>
        <vt:i4>2094</vt:i4>
      </vt:variant>
      <vt:variant>
        <vt:i4>1025</vt:i4>
      </vt:variant>
      <vt:variant>
        <vt:i4>4</vt:i4>
      </vt:variant>
      <vt:variant>
        <vt:lpwstr>http://www.brightsidebits.com/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Unique World</dc:creator>
  <cp:keywords/>
  <dc:description/>
  <cp:lastModifiedBy>Laurence Hobbs</cp:lastModifiedBy>
  <cp:revision>9</cp:revision>
  <dcterms:created xsi:type="dcterms:W3CDTF">2018-03-08T12:44:00Z</dcterms:created>
  <dcterms:modified xsi:type="dcterms:W3CDTF">2019-09-17T09:05:00Z</dcterms:modified>
</cp:coreProperties>
</file>