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CDF2B" w14:textId="77777777" w:rsidR="00902605" w:rsidRDefault="0067066D" w:rsidP="00F661E7">
      <w:r>
        <w:rPr>
          <w:noProof/>
        </w:rPr>
        <w:drawing>
          <wp:inline distT="0" distB="0" distL="0" distR="0" wp14:anchorId="19D91105" wp14:editId="376EADEE">
            <wp:extent cx="1815465" cy="363220"/>
            <wp:effectExtent l="19050" t="0" r="0" b="0"/>
            <wp:docPr id="1" name="Picture 2" descr="bits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s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605">
        <w:tab/>
      </w:r>
      <w:r w:rsidR="00F661E7">
        <w:t xml:space="preserve">    </w:t>
      </w:r>
      <w:r w:rsidR="00902605">
        <w:tab/>
      </w:r>
      <w:r w:rsidR="00902605">
        <w:tab/>
      </w:r>
      <w:r>
        <w:rPr>
          <w:noProof/>
        </w:rPr>
        <w:drawing>
          <wp:inline distT="0" distB="0" distL="0" distR="0" wp14:anchorId="2C135762" wp14:editId="7D0C0EDC">
            <wp:extent cx="2568575" cy="1143000"/>
            <wp:effectExtent l="19050" t="0" r="3175" b="0"/>
            <wp:docPr id="2" name="Picture 1" descr="greenbrightsid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brightside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605">
        <w:tab/>
      </w:r>
    </w:p>
    <w:p w14:paraId="283A7008" w14:textId="77777777" w:rsidR="00902605" w:rsidRDefault="00902605" w:rsidP="00902605">
      <w:pPr>
        <w:ind w:left="426" w:hanging="426"/>
      </w:pPr>
    </w:p>
    <w:p w14:paraId="64E89C99" w14:textId="77777777" w:rsidR="00F661E7" w:rsidRDefault="00F661E7" w:rsidP="00902605">
      <w:pPr>
        <w:ind w:left="426" w:hanging="426"/>
      </w:pPr>
    </w:p>
    <w:p w14:paraId="4ACC948A" w14:textId="77777777" w:rsidR="00F661E7" w:rsidRDefault="00F661E7" w:rsidP="00902605">
      <w:pPr>
        <w:ind w:left="426" w:hanging="426"/>
      </w:pPr>
    </w:p>
    <w:p w14:paraId="256B4EBF" w14:textId="77777777" w:rsidR="002B676C" w:rsidRDefault="00B46F47" w:rsidP="00902605">
      <w:pPr>
        <w:ind w:left="426" w:hanging="426"/>
      </w:pPr>
      <w:r>
        <w:rPr>
          <w:noProof/>
        </w:rPr>
        <w:pict w14:anchorId="52A2F9F8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7.75pt;margin-top:4.55pt;width:153pt;height:55.65pt;z-index:251658752">
            <v:textbox style="mso-next-textbox:#_x0000_s1031">
              <w:txbxContent>
                <w:p w14:paraId="2E432A03" w14:textId="3820688C" w:rsidR="00A95533" w:rsidRPr="000034A2" w:rsidRDefault="00A95533" w:rsidP="000034A2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DATE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  <w:r w:rsidR="00904D88">
                    <w:rPr>
                      <w:b/>
                      <w:sz w:val="24"/>
                      <w:szCs w:val="24"/>
                      <w:lang w:val="en-GB"/>
                    </w:rPr>
                    <w:t xml:space="preserve"> </w:t>
                  </w:r>
                  <w:r w:rsidR="00D3621B">
                    <w:rPr>
                      <w:b/>
                      <w:sz w:val="24"/>
                      <w:szCs w:val="24"/>
                      <w:lang w:val="en-GB"/>
                    </w:rPr>
                    <w:t>14</w:t>
                  </w:r>
                  <w:r w:rsidR="00D3621B" w:rsidRPr="00D3621B">
                    <w:rPr>
                      <w:b/>
                      <w:sz w:val="24"/>
                      <w:szCs w:val="24"/>
                      <w:vertAlign w:val="superscript"/>
                      <w:lang w:val="en-GB"/>
                    </w:rPr>
                    <w:t>th</w:t>
                  </w:r>
                  <w:r w:rsidR="00D3621B">
                    <w:rPr>
                      <w:b/>
                      <w:sz w:val="24"/>
                      <w:szCs w:val="24"/>
                      <w:lang w:val="en-GB"/>
                    </w:rPr>
                    <w:t xml:space="preserve"> March</w:t>
                  </w:r>
                  <w:r w:rsidR="00E8736C">
                    <w:rPr>
                      <w:b/>
                      <w:sz w:val="24"/>
                      <w:szCs w:val="24"/>
                      <w:lang w:val="en-GB"/>
                    </w:rPr>
                    <w:t xml:space="preserve"> 2019</w:t>
                  </w:r>
                </w:p>
              </w:txbxContent>
            </v:textbox>
          </v:shape>
        </w:pict>
      </w:r>
      <w:r>
        <w:rPr>
          <w:noProof/>
        </w:rPr>
        <w:pict w14:anchorId="515C763C">
          <v:shape id="_x0000_s1026" type="#_x0000_t202" style="position:absolute;left:0;text-align:left;margin-left:329.3pt;margin-top:9.2pt;width:187.45pt;height:110.25pt;z-index:251653632">
            <v:textbox style="mso-next-textbox:#_x0000_s1026">
              <w:txbxContent>
                <w:p w14:paraId="260B3DA5" w14:textId="77777777" w:rsidR="00A95533" w:rsidRDefault="00A95533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902605">
                    <w:rPr>
                      <w:b/>
                      <w:sz w:val="24"/>
                      <w:szCs w:val="24"/>
                      <w:lang w:val="en-GB"/>
                    </w:rPr>
                    <w:t>PRODUCT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</w:p>
                <w:p w14:paraId="1848AB7A" w14:textId="447ED01C" w:rsidR="00904D88" w:rsidRPr="00904D88" w:rsidRDefault="00B46F47">
                  <w:pPr>
                    <w:rPr>
                      <w:b/>
                      <w:sz w:val="28"/>
                      <w:szCs w:val="24"/>
                      <w:lang w:val="en-GB"/>
                    </w:rPr>
                  </w:pPr>
                  <w:proofErr w:type="spellStart"/>
                  <w:r>
                    <w:rPr>
                      <w:b/>
                      <w:sz w:val="28"/>
                      <w:szCs w:val="24"/>
                      <w:lang w:val="en-GB"/>
                    </w:rPr>
                    <w:t>Leybourne</w:t>
                  </w:r>
                  <w:proofErr w:type="spellEnd"/>
                  <w:r>
                    <w:rPr>
                      <w:b/>
                      <w:sz w:val="28"/>
                      <w:szCs w:val="24"/>
                      <w:lang w:val="en-GB"/>
                    </w:rPr>
                    <w:t xml:space="preserve"> 5oz Black Tote Bag</w:t>
                  </w:r>
                </w:p>
              </w:txbxContent>
            </v:textbox>
          </v:shape>
        </w:pict>
      </w:r>
      <w:r>
        <w:rPr>
          <w:noProof/>
        </w:rPr>
        <w:pict w14:anchorId="6330BF26">
          <v:shape id="_x0000_s1033" type="#_x0000_t202" style="position:absolute;left:0;text-align:left;margin-left:176pt;margin-top:4.55pt;width:121.85pt;height:89.4pt;z-index:251660800">
            <v:textbox style="mso-next-textbox:#_x0000_s1033">
              <w:txbxContent>
                <w:p w14:paraId="59FEE129" w14:textId="18DDB963" w:rsidR="00A95533" w:rsidRDefault="00A95533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P.O. NUMBER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</w:p>
                <w:p w14:paraId="2210CCAB" w14:textId="53EC001A" w:rsidR="00723987" w:rsidRDefault="00E8736C" w:rsidP="00D3621B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35</w:t>
                  </w:r>
                  <w:r w:rsidR="00D3621B">
                    <w:rPr>
                      <w:b/>
                      <w:sz w:val="24"/>
                      <w:szCs w:val="24"/>
                      <w:lang w:val="en-GB"/>
                    </w:rPr>
                    <w:t>71</w:t>
                  </w:r>
                  <w:r w:rsidR="00B46F47">
                    <w:rPr>
                      <w:b/>
                      <w:sz w:val="24"/>
                      <w:szCs w:val="24"/>
                      <w:lang w:val="en-GB"/>
                    </w:rPr>
                    <w:t>4</w:t>
                  </w:r>
                </w:p>
              </w:txbxContent>
            </v:textbox>
          </v:shape>
        </w:pict>
      </w:r>
      <w:r w:rsidR="00902605">
        <w:tab/>
      </w:r>
    </w:p>
    <w:p w14:paraId="20B8BC59" w14:textId="77777777" w:rsidR="00F661E7" w:rsidRDefault="00F661E7" w:rsidP="00902605">
      <w:pPr>
        <w:ind w:left="426" w:hanging="426"/>
      </w:pPr>
    </w:p>
    <w:p w14:paraId="6A1E5654" w14:textId="77777777" w:rsidR="00F661E7" w:rsidRDefault="00B46F47" w:rsidP="00902605">
      <w:pPr>
        <w:ind w:left="426" w:hanging="426"/>
      </w:pPr>
      <w:r>
        <w:rPr>
          <w:noProof/>
        </w:rPr>
        <w:pict w14:anchorId="60220F76">
          <v:shape id="_x0000_s1030" type="#_x0000_t202" style="position:absolute;left:0;text-align:left;margin-left:-7.75pt;margin-top:19.1pt;width:153pt;height:107.25pt;z-index:251657728">
            <v:textbox style="mso-next-textbox:#_x0000_s1030">
              <w:txbxContent>
                <w:p w14:paraId="06FF3AC7" w14:textId="77777777" w:rsidR="00A95533" w:rsidRDefault="00A95533" w:rsidP="000034A2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 xml:space="preserve">UNIT </w:t>
                  </w: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PRICE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</w:p>
                <w:p w14:paraId="087E942D" w14:textId="3761B944" w:rsidR="007B280F" w:rsidRPr="00932827" w:rsidRDefault="00B46F47" w:rsidP="00932827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Per unit:</w:t>
                  </w:r>
                  <w:r>
                    <w:rPr>
                      <w:sz w:val="24"/>
                      <w:szCs w:val="24"/>
                      <w:lang w:val="en-GB"/>
                    </w:rPr>
                    <w:tab/>
                  </w:r>
                  <w:r>
                    <w:rPr>
                      <w:sz w:val="24"/>
                      <w:szCs w:val="24"/>
                      <w:lang w:val="en-GB"/>
                    </w:rPr>
                    <w:tab/>
                  </w:r>
                  <w:r w:rsidR="00EA2443">
                    <w:rPr>
                      <w:sz w:val="24"/>
                      <w:szCs w:val="24"/>
                      <w:lang w:val="en-GB"/>
                    </w:rPr>
                    <w:t>£</w:t>
                  </w:r>
                  <w:r>
                    <w:rPr>
                      <w:sz w:val="24"/>
                      <w:szCs w:val="24"/>
                      <w:lang w:val="en-GB"/>
                    </w:rPr>
                    <w:t>1.28</w:t>
                  </w:r>
                </w:p>
                <w:p w14:paraId="7B073871" w14:textId="3E0DED9F" w:rsidR="00932827" w:rsidRPr="00932827" w:rsidRDefault="00C77A8F" w:rsidP="00932827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Origination:</w:t>
                  </w:r>
                  <w:proofErr w:type="gramStart"/>
                  <w:r w:rsidR="00B46F47">
                    <w:rPr>
                      <w:sz w:val="24"/>
                      <w:szCs w:val="24"/>
                      <w:lang w:val="en-GB"/>
                    </w:rPr>
                    <w:tab/>
                  </w:r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r w:rsidR="00A209E7"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r w:rsidR="00B46F47">
                    <w:rPr>
                      <w:sz w:val="24"/>
                      <w:szCs w:val="24"/>
                      <w:lang w:val="en-GB"/>
                    </w:rPr>
                    <w:tab/>
                  </w:r>
                  <w:proofErr w:type="gramEnd"/>
                  <w:r w:rsidR="005C0A83">
                    <w:rPr>
                      <w:sz w:val="24"/>
                      <w:szCs w:val="24"/>
                      <w:lang w:val="en-GB"/>
                    </w:rPr>
                    <w:t>£</w:t>
                  </w:r>
                  <w:r w:rsidR="00D3621B">
                    <w:rPr>
                      <w:sz w:val="24"/>
                      <w:szCs w:val="24"/>
                      <w:lang w:val="en-GB"/>
                    </w:rPr>
                    <w:t>2</w:t>
                  </w:r>
                  <w:r w:rsidR="00E8736C">
                    <w:rPr>
                      <w:sz w:val="24"/>
                      <w:szCs w:val="24"/>
                      <w:lang w:val="en-GB"/>
                    </w:rPr>
                    <w:t>5</w:t>
                  </w:r>
                </w:p>
                <w:p w14:paraId="5F0D4CCC" w14:textId="2E95A5FF" w:rsidR="00932827" w:rsidRDefault="00C77A8F" w:rsidP="00932827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Carriage:</w:t>
                  </w:r>
                  <w:r w:rsidR="00B46F47">
                    <w:rPr>
                      <w:sz w:val="24"/>
                      <w:szCs w:val="24"/>
                      <w:lang w:val="en-GB"/>
                    </w:rPr>
                    <w:tab/>
                  </w:r>
                  <w:r w:rsidR="00B46F47">
                    <w:rPr>
                      <w:sz w:val="24"/>
                      <w:szCs w:val="24"/>
                      <w:lang w:val="en-GB"/>
                    </w:rPr>
                    <w:tab/>
                  </w:r>
                  <w:r>
                    <w:rPr>
                      <w:sz w:val="24"/>
                      <w:szCs w:val="24"/>
                      <w:lang w:val="en-GB"/>
                    </w:rPr>
                    <w:t>£</w:t>
                  </w:r>
                  <w:r w:rsidR="00A209E7">
                    <w:rPr>
                      <w:sz w:val="24"/>
                      <w:szCs w:val="24"/>
                      <w:lang w:val="en-GB"/>
                    </w:rPr>
                    <w:t>1</w:t>
                  </w:r>
                  <w:r w:rsidR="00D3621B">
                    <w:rPr>
                      <w:sz w:val="24"/>
                      <w:szCs w:val="24"/>
                      <w:lang w:val="en-GB"/>
                    </w:rPr>
                    <w:t>0</w:t>
                  </w:r>
                </w:p>
                <w:p w14:paraId="561480D4" w14:textId="43C318A7" w:rsidR="00B46F47" w:rsidRPr="00932827" w:rsidRDefault="00B46F47" w:rsidP="00932827">
                  <w:pPr>
                    <w:spacing w:after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Express charge:</w:t>
                  </w:r>
                  <w:r>
                    <w:rPr>
                      <w:sz w:val="24"/>
                      <w:szCs w:val="24"/>
                      <w:lang w:val="en-GB"/>
                    </w:rPr>
                    <w:tab/>
                    <w:t>£30</w:t>
                  </w:r>
                </w:p>
                <w:p w14:paraId="1C4810CB" w14:textId="77777777" w:rsidR="00A95533" w:rsidRPr="00DB39EF" w:rsidRDefault="00A95533" w:rsidP="00932827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br/>
                  </w:r>
                </w:p>
                <w:p w14:paraId="13B8F7B1" w14:textId="77777777" w:rsidR="00A95533" w:rsidRPr="002A6898" w:rsidRDefault="00A9553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28E2D6F8" w14:textId="77777777" w:rsidR="00F661E7" w:rsidRDefault="00F661E7" w:rsidP="00902605">
      <w:pPr>
        <w:ind w:left="426" w:hanging="426"/>
      </w:pPr>
    </w:p>
    <w:p w14:paraId="215DA4A3" w14:textId="77777777" w:rsidR="00F661E7" w:rsidRDefault="00B46F47" w:rsidP="00902605">
      <w:pPr>
        <w:ind w:left="426" w:hanging="426"/>
      </w:pPr>
      <w:r>
        <w:rPr>
          <w:noProof/>
        </w:rPr>
        <w:pict w14:anchorId="15B808F9">
          <v:shape id="_x0000_s1027" type="#_x0000_t202" style="position:absolute;left:0;text-align:left;margin-left:176pt;margin-top:13.8pt;width:121.85pt;height:87.15pt;z-index:251654656">
            <v:textbox style="mso-next-textbox:#_x0000_s1027">
              <w:txbxContent>
                <w:p w14:paraId="20413346" w14:textId="77777777" w:rsidR="00A95533" w:rsidRDefault="00A95533">
                  <w:pPr>
                    <w:rPr>
                      <w:b/>
                      <w:lang w:val="en-GB"/>
                    </w:rPr>
                  </w:pPr>
                  <w:r w:rsidRPr="000034A2">
                    <w:rPr>
                      <w:b/>
                      <w:lang w:val="en-GB"/>
                    </w:rPr>
                    <w:t>QUANTITY</w:t>
                  </w:r>
                </w:p>
                <w:p w14:paraId="0058D6A1" w14:textId="03298D41" w:rsidR="00A95533" w:rsidRPr="002A6898" w:rsidRDefault="00D3621B">
                  <w:pPr>
                    <w:rPr>
                      <w:sz w:val="28"/>
                      <w:szCs w:val="28"/>
                      <w:lang w:val="en-GB"/>
                    </w:rPr>
                  </w:pPr>
                  <w:r>
                    <w:rPr>
                      <w:sz w:val="28"/>
                      <w:szCs w:val="28"/>
                      <w:lang w:val="en-GB"/>
                    </w:rPr>
                    <w:t>50</w:t>
                  </w:r>
                </w:p>
              </w:txbxContent>
            </v:textbox>
          </v:shape>
        </w:pict>
      </w:r>
    </w:p>
    <w:p w14:paraId="2081D211" w14:textId="77777777" w:rsidR="00F661E7" w:rsidRDefault="00B46F47" w:rsidP="00902605">
      <w:pPr>
        <w:ind w:left="426" w:hanging="426"/>
      </w:pPr>
      <w:r>
        <w:rPr>
          <w:noProof/>
        </w:rPr>
        <w:pict w14:anchorId="503CE989">
          <v:shape id="_x0000_s1029" type="#_x0000_t202" style="position:absolute;left:0;text-align:left;margin-left:329.3pt;margin-top:5pt;width:187.45pt;height:91.5pt;z-index:251656704">
            <v:textbox style="mso-next-textbox:#_x0000_s1029">
              <w:txbxContent>
                <w:p w14:paraId="7620D133" w14:textId="77777777" w:rsidR="00A95533" w:rsidRDefault="00A95533" w:rsidP="00272D7A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SIDES:</w:t>
                  </w:r>
                </w:p>
                <w:p w14:paraId="640694BA" w14:textId="3746267F" w:rsidR="00904D88" w:rsidRDefault="005C0A83" w:rsidP="00272D7A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Barrel only</w:t>
                  </w:r>
                </w:p>
              </w:txbxContent>
            </v:textbox>
          </v:shape>
        </w:pict>
      </w:r>
    </w:p>
    <w:p w14:paraId="2F648947" w14:textId="77777777" w:rsidR="00F661E7" w:rsidRDefault="00F661E7" w:rsidP="00902605">
      <w:pPr>
        <w:ind w:left="426" w:hanging="426"/>
      </w:pPr>
    </w:p>
    <w:p w14:paraId="3EF33DFD" w14:textId="77777777" w:rsidR="00F661E7" w:rsidRDefault="00B46F47" w:rsidP="00902605">
      <w:pPr>
        <w:ind w:left="426" w:hanging="426"/>
      </w:pPr>
      <w:r>
        <w:rPr>
          <w:noProof/>
        </w:rPr>
        <w:pict w14:anchorId="4BD805A2">
          <v:shape id="_x0000_s1028" type="#_x0000_t202" style="position:absolute;left:0;text-align:left;margin-left:-7.75pt;margin-top:18.6pt;width:118.2pt;height:55.5pt;z-index:251655680">
            <v:textbox style="mso-next-textbox:#_x0000_s1028">
              <w:txbxContent>
                <w:p w14:paraId="551C7332" w14:textId="77777777" w:rsidR="00A95533" w:rsidRDefault="00A95533" w:rsidP="000034A2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COLOURS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</w:p>
                <w:p w14:paraId="3F7C1E67" w14:textId="36DC6F36" w:rsidR="00904D88" w:rsidRDefault="004D4CB3" w:rsidP="000034A2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Blue 300C</w:t>
                  </w:r>
                </w:p>
              </w:txbxContent>
            </v:textbox>
          </v:shape>
        </w:pict>
      </w:r>
    </w:p>
    <w:p w14:paraId="149DDA8B" w14:textId="77777777" w:rsidR="00F661E7" w:rsidRDefault="00F661E7" w:rsidP="00902605">
      <w:pPr>
        <w:ind w:left="426" w:hanging="426"/>
      </w:pPr>
    </w:p>
    <w:p w14:paraId="06D5D2DA" w14:textId="77777777" w:rsidR="00F661E7" w:rsidRDefault="00B46F47" w:rsidP="00902605">
      <w:pPr>
        <w:ind w:left="426" w:hanging="426"/>
      </w:pPr>
      <w:r>
        <w:rPr>
          <w:noProof/>
          <w:lang w:eastAsia="zh-TW"/>
        </w:rPr>
        <w:pict w14:anchorId="395D0207">
          <v:shape id="_x0000_s1036" type="#_x0000_t202" style="position:absolute;left:0;text-align:left;margin-left:310.25pt;margin-top:6.25pt;width:206.5pt;height:94.25pt;z-index:251661824;mso-width-relative:margin;mso-height-relative:margin">
            <v:textbox>
              <w:txbxContent>
                <w:p w14:paraId="05B8528A" w14:textId="77777777" w:rsidR="00A95533" w:rsidRDefault="00A95533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2A6898">
                    <w:rPr>
                      <w:b/>
                      <w:sz w:val="24"/>
                      <w:szCs w:val="24"/>
                      <w:highlight w:val="yellow"/>
                      <w:lang w:val="en-GB"/>
                    </w:rPr>
                    <w:t>DELIVERY UNDER PLAIN COVER BY:</w:t>
                  </w:r>
                </w:p>
                <w:p w14:paraId="0B431D00" w14:textId="75A04742" w:rsidR="00904D88" w:rsidRDefault="00D3621B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2</w:t>
                  </w:r>
                  <w:r w:rsidR="00B46F47">
                    <w:rPr>
                      <w:b/>
                      <w:sz w:val="24"/>
                      <w:szCs w:val="24"/>
                      <w:lang w:val="en-GB"/>
                    </w:rPr>
                    <w:t>1</w:t>
                  </w:r>
                  <w:r w:rsidR="00B46F47" w:rsidRPr="00B46F47">
                    <w:rPr>
                      <w:b/>
                      <w:sz w:val="24"/>
                      <w:szCs w:val="24"/>
                      <w:vertAlign w:val="superscript"/>
                      <w:lang w:val="en-GB"/>
                    </w:rPr>
                    <w:t>ST</w:t>
                  </w:r>
                  <w:r w:rsidR="00B46F47">
                    <w:rPr>
                      <w:b/>
                      <w:sz w:val="24"/>
                      <w:szCs w:val="24"/>
                      <w:lang w:val="en-GB"/>
                    </w:rPr>
                    <w:t xml:space="preserve"> </w:t>
                  </w:r>
                  <w:bookmarkStart w:id="0" w:name="_GoBack"/>
                  <w:bookmarkEnd w:id="0"/>
                  <w:r w:rsidR="00440601">
                    <w:rPr>
                      <w:b/>
                      <w:sz w:val="24"/>
                      <w:szCs w:val="24"/>
                      <w:lang w:val="en-GB"/>
                    </w:rPr>
                    <w:t>March</w:t>
                  </w:r>
                  <w:r w:rsidR="00786F12">
                    <w:rPr>
                      <w:b/>
                      <w:sz w:val="24"/>
                      <w:szCs w:val="24"/>
                      <w:lang w:val="en-GB"/>
                    </w:rPr>
                    <w:t xml:space="preserve"> 201</w:t>
                  </w:r>
                  <w:r w:rsidR="00440601">
                    <w:rPr>
                      <w:b/>
                      <w:sz w:val="24"/>
                      <w:szCs w:val="24"/>
                      <w:lang w:val="en-GB"/>
                    </w:rPr>
                    <w:t>9</w:t>
                  </w:r>
                </w:p>
              </w:txbxContent>
            </v:textbox>
          </v:shape>
        </w:pict>
      </w:r>
    </w:p>
    <w:p w14:paraId="5406AC31" w14:textId="77777777" w:rsidR="00F661E7" w:rsidRDefault="00B46F47" w:rsidP="00902605">
      <w:pPr>
        <w:ind w:left="426" w:hanging="426"/>
      </w:pPr>
      <w:r>
        <w:rPr>
          <w:noProof/>
        </w:rPr>
        <w:pict w14:anchorId="402388C8">
          <v:shape id="_x0000_s1032" type="#_x0000_t202" style="position:absolute;left:0;text-align:left;margin-left:-7.75pt;margin-top:15.8pt;width:305.6pt;height:252pt;z-index:251659776">
            <v:textbox style="mso-next-textbox:#_x0000_s1032">
              <w:txbxContent>
                <w:p w14:paraId="5A854DAD" w14:textId="77777777" w:rsidR="00A95533" w:rsidRDefault="00A95533" w:rsidP="00770C3B">
                  <w:pPr>
                    <w:tabs>
                      <w:tab w:val="left" w:pos="2835"/>
                    </w:tabs>
                    <w:jc w:val="center"/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D</w:t>
                  </w: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ELIVERY DETAILS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 xml:space="preserve"> </w:t>
                  </w:r>
                </w:p>
                <w:p w14:paraId="4701DE1C" w14:textId="77777777" w:rsidR="00A95533" w:rsidRPr="007D075B" w:rsidRDefault="00A95533" w:rsidP="00A95533">
                  <w:pPr>
                    <w:rPr>
                      <w:sz w:val="24"/>
                      <w:szCs w:val="24"/>
                      <w:lang w:val="en-GB"/>
                    </w:rPr>
                  </w:pPr>
                  <w:bookmarkStart w:id="1" w:name="OLE_LINK1"/>
                  <w:bookmarkStart w:id="2" w:name="OLE_LINK2"/>
                </w:p>
                <w:bookmarkEnd w:id="1"/>
                <w:bookmarkEnd w:id="2"/>
                <w:p w14:paraId="2DB2A01B" w14:textId="3562EBCB" w:rsidR="00C77A8F" w:rsidRPr="005C0A83" w:rsidRDefault="00D3621B" w:rsidP="005C0A83">
                  <w:pPr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Anna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Kosa</w:t>
                  </w:r>
                  <w:proofErr w:type="spellEnd"/>
                </w:p>
                <w:p w14:paraId="71D62EDD" w14:textId="77777777" w:rsidR="00D3621B" w:rsidRDefault="00D3621B" w:rsidP="00D3621B">
                  <w:pPr>
                    <w:rPr>
                      <w:color w:val="1F3864"/>
                    </w:rPr>
                  </w:pPr>
                  <w:proofErr w:type="spellStart"/>
                  <w:r>
                    <w:rPr>
                      <w:color w:val="1F3864"/>
                    </w:rPr>
                    <w:t>Techspace</w:t>
                  </w:r>
                  <w:proofErr w:type="spellEnd"/>
                  <w:r>
                    <w:rPr>
                      <w:color w:val="1F3864"/>
                    </w:rPr>
                    <w:t xml:space="preserve"> Shoreditch </w:t>
                  </w:r>
                </w:p>
                <w:p w14:paraId="40D0B9E3" w14:textId="77777777" w:rsidR="00D3621B" w:rsidRDefault="00D3621B" w:rsidP="00D3621B">
                  <w:pPr>
                    <w:rPr>
                      <w:color w:val="1F3864"/>
                    </w:rPr>
                  </w:pPr>
                  <w:r>
                    <w:rPr>
                      <w:color w:val="1F3864"/>
                    </w:rPr>
                    <w:t>25 Luke Street</w:t>
                  </w:r>
                </w:p>
                <w:p w14:paraId="22781EFF" w14:textId="77777777" w:rsidR="00D3621B" w:rsidRDefault="00D3621B" w:rsidP="00D3621B">
                  <w:pPr>
                    <w:rPr>
                      <w:color w:val="1F3864"/>
                    </w:rPr>
                  </w:pPr>
                  <w:r>
                    <w:rPr>
                      <w:color w:val="1F3864"/>
                    </w:rPr>
                    <w:t>London</w:t>
                  </w:r>
                </w:p>
                <w:p w14:paraId="7549D4D4" w14:textId="77777777" w:rsidR="00D3621B" w:rsidRDefault="00D3621B" w:rsidP="00D3621B">
                  <w:pPr>
                    <w:rPr>
                      <w:color w:val="1F3864"/>
                    </w:rPr>
                  </w:pPr>
                  <w:r>
                    <w:rPr>
                      <w:color w:val="1F3864"/>
                    </w:rPr>
                    <w:t>EC2A 4AR</w:t>
                  </w:r>
                </w:p>
                <w:p w14:paraId="27654408" w14:textId="77777777" w:rsidR="007D075B" w:rsidRDefault="007D075B"/>
              </w:txbxContent>
            </v:textbox>
          </v:shape>
        </w:pict>
      </w:r>
    </w:p>
    <w:p w14:paraId="1F08BA15" w14:textId="77777777" w:rsidR="00F661E7" w:rsidRDefault="00F661E7" w:rsidP="00F661E7">
      <w:pPr>
        <w:spacing w:line="240" w:lineRule="auto"/>
        <w:ind w:left="426" w:hanging="426"/>
      </w:pPr>
    </w:p>
    <w:p w14:paraId="2CD768C9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5EDBA07D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2AA8C177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2712B4D8" w14:textId="77777777" w:rsidR="00F661E7" w:rsidRDefault="00F661E7" w:rsidP="00F661E7">
      <w:pPr>
        <w:spacing w:after="0" w:line="240" w:lineRule="auto"/>
        <w:rPr>
          <w:b/>
          <w:color w:val="92D050"/>
          <w:sz w:val="28"/>
          <w:szCs w:val="28"/>
          <w:lang w:val="en-GB"/>
        </w:rPr>
      </w:pPr>
    </w:p>
    <w:p w14:paraId="13B0884E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7669D6E6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Brightside Print Design</w:t>
      </w:r>
    </w:p>
    <w:p w14:paraId="55662918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Unit 136</w:t>
      </w:r>
    </w:p>
    <w:p w14:paraId="4B435B27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 xml:space="preserve">Stratford Workshops </w:t>
      </w:r>
    </w:p>
    <w:p w14:paraId="720CD469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Burford Road</w:t>
      </w:r>
    </w:p>
    <w:p w14:paraId="713DB9E6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London</w:t>
      </w:r>
    </w:p>
    <w:p w14:paraId="6811B333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E15 2SP</w:t>
      </w:r>
    </w:p>
    <w:p w14:paraId="0A14951B" w14:textId="77777777" w:rsidR="00F661E7" w:rsidRPr="00F661E7" w:rsidRDefault="008C0B14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Tel: 020 7613 7070</w:t>
      </w:r>
    </w:p>
    <w:p w14:paraId="52A8DDA9" w14:textId="77777777" w:rsidR="00F661E7" w:rsidRPr="00F661E7" w:rsidRDefault="00F661E7" w:rsidP="00F661E7">
      <w:pPr>
        <w:spacing w:after="0" w:line="240" w:lineRule="auto"/>
        <w:ind w:left="720"/>
        <w:jc w:val="right"/>
        <w:rPr>
          <w:color w:val="C2D69B"/>
        </w:rPr>
      </w:pPr>
      <w:r w:rsidRPr="00F661E7">
        <w:rPr>
          <w:b/>
          <w:color w:val="92D050"/>
          <w:sz w:val="28"/>
          <w:szCs w:val="28"/>
          <w:lang w:val="en-GB"/>
        </w:rPr>
        <w:t>www.brightsideonline.com</w:t>
      </w:r>
    </w:p>
    <w:p w14:paraId="334C86B8" w14:textId="77777777" w:rsidR="00F661E7" w:rsidRDefault="00F661E7" w:rsidP="00902605">
      <w:pPr>
        <w:ind w:left="426" w:hanging="426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F661E7" w:rsidSect="00F661E7">
      <w:pgSz w:w="12240" w:h="15840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4969"/>
    <w:rsid w:val="00002173"/>
    <w:rsid w:val="000034A2"/>
    <w:rsid w:val="00005BD9"/>
    <w:rsid w:val="00007CE4"/>
    <w:rsid w:val="0001347A"/>
    <w:rsid w:val="00014403"/>
    <w:rsid w:val="00014C3B"/>
    <w:rsid w:val="00017147"/>
    <w:rsid w:val="00020A12"/>
    <w:rsid w:val="00025473"/>
    <w:rsid w:val="00025B1E"/>
    <w:rsid w:val="00027D71"/>
    <w:rsid w:val="0003314D"/>
    <w:rsid w:val="00042CFF"/>
    <w:rsid w:val="00047070"/>
    <w:rsid w:val="00047CAB"/>
    <w:rsid w:val="00050CEA"/>
    <w:rsid w:val="00052112"/>
    <w:rsid w:val="000521E6"/>
    <w:rsid w:val="000546BE"/>
    <w:rsid w:val="00061A35"/>
    <w:rsid w:val="000620BD"/>
    <w:rsid w:val="00062B76"/>
    <w:rsid w:val="00064DF9"/>
    <w:rsid w:val="00066B05"/>
    <w:rsid w:val="00073A42"/>
    <w:rsid w:val="00075808"/>
    <w:rsid w:val="000766B7"/>
    <w:rsid w:val="00077E37"/>
    <w:rsid w:val="000830C2"/>
    <w:rsid w:val="00084046"/>
    <w:rsid w:val="00085087"/>
    <w:rsid w:val="00086E71"/>
    <w:rsid w:val="00091893"/>
    <w:rsid w:val="000A1F55"/>
    <w:rsid w:val="000A3BAA"/>
    <w:rsid w:val="000A6184"/>
    <w:rsid w:val="000A7E9F"/>
    <w:rsid w:val="000B04DE"/>
    <w:rsid w:val="000B0BD1"/>
    <w:rsid w:val="000B2266"/>
    <w:rsid w:val="000B2CA9"/>
    <w:rsid w:val="000B3053"/>
    <w:rsid w:val="000B3858"/>
    <w:rsid w:val="000B7C34"/>
    <w:rsid w:val="000C3888"/>
    <w:rsid w:val="000C41B8"/>
    <w:rsid w:val="000D2F7D"/>
    <w:rsid w:val="000D4B69"/>
    <w:rsid w:val="000D4C52"/>
    <w:rsid w:val="000D4DD8"/>
    <w:rsid w:val="000D79D6"/>
    <w:rsid w:val="000D7B15"/>
    <w:rsid w:val="000E047C"/>
    <w:rsid w:val="000E0DF2"/>
    <w:rsid w:val="000E6688"/>
    <w:rsid w:val="000E6BD1"/>
    <w:rsid w:val="000E70D1"/>
    <w:rsid w:val="000F06C2"/>
    <w:rsid w:val="000F35E6"/>
    <w:rsid w:val="00101D1F"/>
    <w:rsid w:val="00102653"/>
    <w:rsid w:val="00106E93"/>
    <w:rsid w:val="00107086"/>
    <w:rsid w:val="0010792A"/>
    <w:rsid w:val="00120060"/>
    <w:rsid w:val="00120FBA"/>
    <w:rsid w:val="001213CD"/>
    <w:rsid w:val="001272C1"/>
    <w:rsid w:val="0013089F"/>
    <w:rsid w:val="001329A8"/>
    <w:rsid w:val="001336F3"/>
    <w:rsid w:val="001367BB"/>
    <w:rsid w:val="00140397"/>
    <w:rsid w:val="001423DB"/>
    <w:rsid w:val="0014385A"/>
    <w:rsid w:val="001452A3"/>
    <w:rsid w:val="00147570"/>
    <w:rsid w:val="0015104D"/>
    <w:rsid w:val="00152A48"/>
    <w:rsid w:val="00157F08"/>
    <w:rsid w:val="00160FF4"/>
    <w:rsid w:val="00164B98"/>
    <w:rsid w:val="00165A06"/>
    <w:rsid w:val="001669C2"/>
    <w:rsid w:val="00171A57"/>
    <w:rsid w:val="00172751"/>
    <w:rsid w:val="00173181"/>
    <w:rsid w:val="0017409C"/>
    <w:rsid w:val="001749AB"/>
    <w:rsid w:val="001759D6"/>
    <w:rsid w:val="001771C3"/>
    <w:rsid w:val="001772D5"/>
    <w:rsid w:val="00184A14"/>
    <w:rsid w:val="00187BD8"/>
    <w:rsid w:val="00194891"/>
    <w:rsid w:val="00194969"/>
    <w:rsid w:val="001A00BA"/>
    <w:rsid w:val="001A265F"/>
    <w:rsid w:val="001A4638"/>
    <w:rsid w:val="001A600C"/>
    <w:rsid w:val="001A669B"/>
    <w:rsid w:val="001B10D2"/>
    <w:rsid w:val="001C2E82"/>
    <w:rsid w:val="001C5B6B"/>
    <w:rsid w:val="001D15FC"/>
    <w:rsid w:val="001D4132"/>
    <w:rsid w:val="001D7A13"/>
    <w:rsid w:val="001E1D08"/>
    <w:rsid w:val="001F21D2"/>
    <w:rsid w:val="001F6206"/>
    <w:rsid w:val="00204CD9"/>
    <w:rsid w:val="00206BB2"/>
    <w:rsid w:val="002070F7"/>
    <w:rsid w:val="0020786C"/>
    <w:rsid w:val="0021384A"/>
    <w:rsid w:val="00213B55"/>
    <w:rsid w:val="00216138"/>
    <w:rsid w:val="002217A8"/>
    <w:rsid w:val="00224F53"/>
    <w:rsid w:val="002301CB"/>
    <w:rsid w:val="00235EC5"/>
    <w:rsid w:val="00236753"/>
    <w:rsid w:val="00237CA7"/>
    <w:rsid w:val="002403B2"/>
    <w:rsid w:val="0025181C"/>
    <w:rsid w:val="002551E8"/>
    <w:rsid w:val="00260341"/>
    <w:rsid w:val="002636E4"/>
    <w:rsid w:val="00263BEC"/>
    <w:rsid w:val="002647FE"/>
    <w:rsid w:val="00264A9E"/>
    <w:rsid w:val="00265F0B"/>
    <w:rsid w:val="00266A6C"/>
    <w:rsid w:val="00267572"/>
    <w:rsid w:val="00270689"/>
    <w:rsid w:val="00272A0B"/>
    <w:rsid w:val="00272D7A"/>
    <w:rsid w:val="0027387C"/>
    <w:rsid w:val="00284DBA"/>
    <w:rsid w:val="00293A50"/>
    <w:rsid w:val="002950D2"/>
    <w:rsid w:val="002A0463"/>
    <w:rsid w:val="002A1168"/>
    <w:rsid w:val="002A14AD"/>
    <w:rsid w:val="002A1AA9"/>
    <w:rsid w:val="002A6898"/>
    <w:rsid w:val="002B676C"/>
    <w:rsid w:val="002C2646"/>
    <w:rsid w:val="002C2A8C"/>
    <w:rsid w:val="002C5D96"/>
    <w:rsid w:val="002D1C68"/>
    <w:rsid w:val="002E25D8"/>
    <w:rsid w:val="002E2C78"/>
    <w:rsid w:val="002E4A3F"/>
    <w:rsid w:val="002E4ABE"/>
    <w:rsid w:val="002F7E04"/>
    <w:rsid w:val="0030239D"/>
    <w:rsid w:val="003075AD"/>
    <w:rsid w:val="00310469"/>
    <w:rsid w:val="003129B4"/>
    <w:rsid w:val="00313234"/>
    <w:rsid w:val="00315740"/>
    <w:rsid w:val="00316B29"/>
    <w:rsid w:val="003205F0"/>
    <w:rsid w:val="003275CF"/>
    <w:rsid w:val="00327789"/>
    <w:rsid w:val="003300D1"/>
    <w:rsid w:val="003321B3"/>
    <w:rsid w:val="00334457"/>
    <w:rsid w:val="00335D21"/>
    <w:rsid w:val="00337A3B"/>
    <w:rsid w:val="00337F85"/>
    <w:rsid w:val="00341433"/>
    <w:rsid w:val="003428BB"/>
    <w:rsid w:val="00347FE5"/>
    <w:rsid w:val="00350210"/>
    <w:rsid w:val="00351F9F"/>
    <w:rsid w:val="003560FA"/>
    <w:rsid w:val="00357083"/>
    <w:rsid w:val="00360381"/>
    <w:rsid w:val="00362818"/>
    <w:rsid w:val="0036420E"/>
    <w:rsid w:val="003808C2"/>
    <w:rsid w:val="0039280E"/>
    <w:rsid w:val="00395EED"/>
    <w:rsid w:val="00397AEB"/>
    <w:rsid w:val="003A27C7"/>
    <w:rsid w:val="003A3FDA"/>
    <w:rsid w:val="003A685B"/>
    <w:rsid w:val="003A7095"/>
    <w:rsid w:val="003A74CA"/>
    <w:rsid w:val="003B0B5D"/>
    <w:rsid w:val="003B1C13"/>
    <w:rsid w:val="003B3D12"/>
    <w:rsid w:val="003B49B2"/>
    <w:rsid w:val="003C273B"/>
    <w:rsid w:val="003E018E"/>
    <w:rsid w:val="003E3911"/>
    <w:rsid w:val="003F0700"/>
    <w:rsid w:val="003F280B"/>
    <w:rsid w:val="003F2C60"/>
    <w:rsid w:val="003F66F7"/>
    <w:rsid w:val="004012F6"/>
    <w:rsid w:val="004018DE"/>
    <w:rsid w:val="00402984"/>
    <w:rsid w:val="004059A9"/>
    <w:rsid w:val="0040741B"/>
    <w:rsid w:val="00410AE8"/>
    <w:rsid w:val="00411647"/>
    <w:rsid w:val="00413E80"/>
    <w:rsid w:val="004144F9"/>
    <w:rsid w:val="004148DE"/>
    <w:rsid w:val="00414FB1"/>
    <w:rsid w:val="004160EA"/>
    <w:rsid w:val="00421F0C"/>
    <w:rsid w:val="004237E1"/>
    <w:rsid w:val="00424BDC"/>
    <w:rsid w:val="00424D86"/>
    <w:rsid w:val="00425B3B"/>
    <w:rsid w:val="00425C31"/>
    <w:rsid w:val="0042625E"/>
    <w:rsid w:val="00427D8E"/>
    <w:rsid w:val="004316D1"/>
    <w:rsid w:val="004368BC"/>
    <w:rsid w:val="00440601"/>
    <w:rsid w:val="00441BBF"/>
    <w:rsid w:val="00442C63"/>
    <w:rsid w:val="00450954"/>
    <w:rsid w:val="004520E2"/>
    <w:rsid w:val="00455345"/>
    <w:rsid w:val="004609DC"/>
    <w:rsid w:val="00461FEB"/>
    <w:rsid w:val="004635E7"/>
    <w:rsid w:val="00463774"/>
    <w:rsid w:val="0046585A"/>
    <w:rsid w:val="004674B5"/>
    <w:rsid w:val="00474C9A"/>
    <w:rsid w:val="0048085E"/>
    <w:rsid w:val="004822D0"/>
    <w:rsid w:val="00487174"/>
    <w:rsid w:val="00491169"/>
    <w:rsid w:val="004A640B"/>
    <w:rsid w:val="004B0D2D"/>
    <w:rsid w:val="004B5B32"/>
    <w:rsid w:val="004B5EDC"/>
    <w:rsid w:val="004C0BFE"/>
    <w:rsid w:val="004C2CB4"/>
    <w:rsid w:val="004C2F04"/>
    <w:rsid w:val="004C4496"/>
    <w:rsid w:val="004C4C40"/>
    <w:rsid w:val="004D391A"/>
    <w:rsid w:val="004D414E"/>
    <w:rsid w:val="004D4CB3"/>
    <w:rsid w:val="004E4469"/>
    <w:rsid w:val="004E7082"/>
    <w:rsid w:val="004F4507"/>
    <w:rsid w:val="004F5729"/>
    <w:rsid w:val="004F73E7"/>
    <w:rsid w:val="00516CA6"/>
    <w:rsid w:val="00522664"/>
    <w:rsid w:val="0052478F"/>
    <w:rsid w:val="005278C4"/>
    <w:rsid w:val="0053187F"/>
    <w:rsid w:val="005413CE"/>
    <w:rsid w:val="0054574E"/>
    <w:rsid w:val="00546F50"/>
    <w:rsid w:val="0054746F"/>
    <w:rsid w:val="005475C0"/>
    <w:rsid w:val="00547F04"/>
    <w:rsid w:val="005511CF"/>
    <w:rsid w:val="0055220E"/>
    <w:rsid w:val="005527D9"/>
    <w:rsid w:val="00553327"/>
    <w:rsid w:val="005565EF"/>
    <w:rsid w:val="00566206"/>
    <w:rsid w:val="005672E4"/>
    <w:rsid w:val="00571B05"/>
    <w:rsid w:val="00573228"/>
    <w:rsid w:val="005740AB"/>
    <w:rsid w:val="00574A5F"/>
    <w:rsid w:val="005760D7"/>
    <w:rsid w:val="00582608"/>
    <w:rsid w:val="0058291B"/>
    <w:rsid w:val="00585208"/>
    <w:rsid w:val="005852C7"/>
    <w:rsid w:val="00587858"/>
    <w:rsid w:val="0059010F"/>
    <w:rsid w:val="0059015B"/>
    <w:rsid w:val="00593890"/>
    <w:rsid w:val="005A4850"/>
    <w:rsid w:val="005A5758"/>
    <w:rsid w:val="005A7B46"/>
    <w:rsid w:val="005A7BF7"/>
    <w:rsid w:val="005B477A"/>
    <w:rsid w:val="005C0A83"/>
    <w:rsid w:val="005C616A"/>
    <w:rsid w:val="005D272F"/>
    <w:rsid w:val="005D4A24"/>
    <w:rsid w:val="005D6823"/>
    <w:rsid w:val="005E2ADD"/>
    <w:rsid w:val="005E3510"/>
    <w:rsid w:val="005E4851"/>
    <w:rsid w:val="005E607C"/>
    <w:rsid w:val="005F0855"/>
    <w:rsid w:val="005F267D"/>
    <w:rsid w:val="005F6CD4"/>
    <w:rsid w:val="005F6DE3"/>
    <w:rsid w:val="00600100"/>
    <w:rsid w:val="006046CE"/>
    <w:rsid w:val="006074E8"/>
    <w:rsid w:val="006075D1"/>
    <w:rsid w:val="00607928"/>
    <w:rsid w:val="00612F21"/>
    <w:rsid w:val="006177E2"/>
    <w:rsid w:val="00624D21"/>
    <w:rsid w:val="00631807"/>
    <w:rsid w:val="00631993"/>
    <w:rsid w:val="00632240"/>
    <w:rsid w:val="00636149"/>
    <w:rsid w:val="00636425"/>
    <w:rsid w:val="00637724"/>
    <w:rsid w:val="00637E25"/>
    <w:rsid w:val="00647397"/>
    <w:rsid w:val="00650EB2"/>
    <w:rsid w:val="006541D3"/>
    <w:rsid w:val="00654C6B"/>
    <w:rsid w:val="00657414"/>
    <w:rsid w:val="0065768D"/>
    <w:rsid w:val="00657841"/>
    <w:rsid w:val="00662940"/>
    <w:rsid w:val="00664AD8"/>
    <w:rsid w:val="00664EA1"/>
    <w:rsid w:val="00665584"/>
    <w:rsid w:val="0067066D"/>
    <w:rsid w:val="00670E34"/>
    <w:rsid w:val="006761F3"/>
    <w:rsid w:val="006765E1"/>
    <w:rsid w:val="00676D57"/>
    <w:rsid w:val="00676E6D"/>
    <w:rsid w:val="00682436"/>
    <w:rsid w:val="006827F9"/>
    <w:rsid w:val="006856AE"/>
    <w:rsid w:val="006903AC"/>
    <w:rsid w:val="00691681"/>
    <w:rsid w:val="00692582"/>
    <w:rsid w:val="006966EE"/>
    <w:rsid w:val="006974D0"/>
    <w:rsid w:val="006A4545"/>
    <w:rsid w:val="006A4B5C"/>
    <w:rsid w:val="006A6202"/>
    <w:rsid w:val="006B52C0"/>
    <w:rsid w:val="006B6DB7"/>
    <w:rsid w:val="006C644A"/>
    <w:rsid w:val="006C661E"/>
    <w:rsid w:val="006D09D3"/>
    <w:rsid w:val="006D16B1"/>
    <w:rsid w:val="006D40D2"/>
    <w:rsid w:val="006E1EE6"/>
    <w:rsid w:val="006E4E11"/>
    <w:rsid w:val="006E6EF7"/>
    <w:rsid w:val="006F0766"/>
    <w:rsid w:val="006F4181"/>
    <w:rsid w:val="006F6FB8"/>
    <w:rsid w:val="006F7381"/>
    <w:rsid w:val="00700237"/>
    <w:rsid w:val="007060BB"/>
    <w:rsid w:val="007101D3"/>
    <w:rsid w:val="00710B04"/>
    <w:rsid w:val="00714BED"/>
    <w:rsid w:val="00721BA9"/>
    <w:rsid w:val="00723556"/>
    <w:rsid w:val="00723987"/>
    <w:rsid w:val="007240D8"/>
    <w:rsid w:val="007248D0"/>
    <w:rsid w:val="00725092"/>
    <w:rsid w:val="00725E50"/>
    <w:rsid w:val="00726840"/>
    <w:rsid w:val="00727299"/>
    <w:rsid w:val="00733CB0"/>
    <w:rsid w:val="007349DC"/>
    <w:rsid w:val="007352E8"/>
    <w:rsid w:val="007353E6"/>
    <w:rsid w:val="0073581C"/>
    <w:rsid w:val="0074145A"/>
    <w:rsid w:val="00741D47"/>
    <w:rsid w:val="0074282B"/>
    <w:rsid w:val="00747182"/>
    <w:rsid w:val="00750155"/>
    <w:rsid w:val="00757074"/>
    <w:rsid w:val="00757565"/>
    <w:rsid w:val="00763B79"/>
    <w:rsid w:val="00766B76"/>
    <w:rsid w:val="00766D9E"/>
    <w:rsid w:val="00766EB2"/>
    <w:rsid w:val="00770C3B"/>
    <w:rsid w:val="00771019"/>
    <w:rsid w:val="00771388"/>
    <w:rsid w:val="00772EDF"/>
    <w:rsid w:val="007736A4"/>
    <w:rsid w:val="00773D24"/>
    <w:rsid w:val="00774B89"/>
    <w:rsid w:val="00780B00"/>
    <w:rsid w:val="007837EB"/>
    <w:rsid w:val="00785312"/>
    <w:rsid w:val="00786F12"/>
    <w:rsid w:val="0078792A"/>
    <w:rsid w:val="00792092"/>
    <w:rsid w:val="00797CA3"/>
    <w:rsid w:val="007A0A00"/>
    <w:rsid w:val="007B0ADC"/>
    <w:rsid w:val="007B22C9"/>
    <w:rsid w:val="007B280F"/>
    <w:rsid w:val="007B3237"/>
    <w:rsid w:val="007B41DE"/>
    <w:rsid w:val="007B5DCD"/>
    <w:rsid w:val="007C2DA2"/>
    <w:rsid w:val="007C3A85"/>
    <w:rsid w:val="007C4D36"/>
    <w:rsid w:val="007D075B"/>
    <w:rsid w:val="007D1B6B"/>
    <w:rsid w:val="007D2668"/>
    <w:rsid w:val="007D5A8F"/>
    <w:rsid w:val="007D5DF8"/>
    <w:rsid w:val="007D6635"/>
    <w:rsid w:val="007D6701"/>
    <w:rsid w:val="007D6D8E"/>
    <w:rsid w:val="007D7399"/>
    <w:rsid w:val="007D7E64"/>
    <w:rsid w:val="007E44FD"/>
    <w:rsid w:val="007E5B2F"/>
    <w:rsid w:val="007F13E8"/>
    <w:rsid w:val="007F1450"/>
    <w:rsid w:val="007F242F"/>
    <w:rsid w:val="007F62E5"/>
    <w:rsid w:val="00800FE7"/>
    <w:rsid w:val="00801E06"/>
    <w:rsid w:val="008041A2"/>
    <w:rsid w:val="0080608F"/>
    <w:rsid w:val="00807D12"/>
    <w:rsid w:val="00811D76"/>
    <w:rsid w:val="00812984"/>
    <w:rsid w:val="008132A2"/>
    <w:rsid w:val="00814467"/>
    <w:rsid w:val="00814BB5"/>
    <w:rsid w:val="0082192A"/>
    <w:rsid w:val="00821DF6"/>
    <w:rsid w:val="00821F58"/>
    <w:rsid w:val="008227D5"/>
    <w:rsid w:val="008235AF"/>
    <w:rsid w:val="0082644E"/>
    <w:rsid w:val="00830A41"/>
    <w:rsid w:val="00831C10"/>
    <w:rsid w:val="00833FD9"/>
    <w:rsid w:val="00836283"/>
    <w:rsid w:val="008405C2"/>
    <w:rsid w:val="00842095"/>
    <w:rsid w:val="00842954"/>
    <w:rsid w:val="00843358"/>
    <w:rsid w:val="0085285F"/>
    <w:rsid w:val="00855E24"/>
    <w:rsid w:val="008574B1"/>
    <w:rsid w:val="00857DA8"/>
    <w:rsid w:val="00860541"/>
    <w:rsid w:val="00860F6D"/>
    <w:rsid w:val="00866823"/>
    <w:rsid w:val="00871E7E"/>
    <w:rsid w:val="008731AD"/>
    <w:rsid w:val="00873D09"/>
    <w:rsid w:val="0087458E"/>
    <w:rsid w:val="008767B6"/>
    <w:rsid w:val="0087691E"/>
    <w:rsid w:val="00880BDC"/>
    <w:rsid w:val="00881E0D"/>
    <w:rsid w:val="00887AA3"/>
    <w:rsid w:val="00891F44"/>
    <w:rsid w:val="00893AB4"/>
    <w:rsid w:val="008A2E46"/>
    <w:rsid w:val="008A518A"/>
    <w:rsid w:val="008B17B4"/>
    <w:rsid w:val="008B3F40"/>
    <w:rsid w:val="008B6CC5"/>
    <w:rsid w:val="008C0B14"/>
    <w:rsid w:val="008C1497"/>
    <w:rsid w:val="008C2B52"/>
    <w:rsid w:val="008C59FE"/>
    <w:rsid w:val="008C5FBB"/>
    <w:rsid w:val="008D2ED4"/>
    <w:rsid w:val="008D5BC5"/>
    <w:rsid w:val="008D5F0A"/>
    <w:rsid w:val="008D6769"/>
    <w:rsid w:val="008E0325"/>
    <w:rsid w:val="008E0709"/>
    <w:rsid w:val="008E4F3D"/>
    <w:rsid w:val="008E549E"/>
    <w:rsid w:val="008E5890"/>
    <w:rsid w:val="008E7C7A"/>
    <w:rsid w:val="008F3864"/>
    <w:rsid w:val="008F4C05"/>
    <w:rsid w:val="008F6FA5"/>
    <w:rsid w:val="009005BC"/>
    <w:rsid w:val="00900BD7"/>
    <w:rsid w:val="00902605"/>
    <w:rsid w:val="00904D88"/>
    <w:rsid w:val="00904FE4"/>
    <w:rsid w:val="00907A1D"/>
    <w:rsid w:val="0091273E"/>
    <w:rsid w:val="0091548E"/>
    <w:rsid w:val="00916511"/>
    <w:rsid w:val="00917ECA"/>
    <w:rsid w:val="00921806"/>
    <w:rsid w:val="00930042"/>
    <w:rsid w:val="00931248"/>
    <w:rsid w:val="00932827"/>
    <w:rsid w:val="00932A61"/>
    <w:rsid w:val="009362B7"/>
    <w:rsid w:val="00953E06"/>
    <w:rsid w:val="00955F0F"/>
    <w:rsid w:val="00957E2D"/>
    <w:rsid w:val="009602DD"/>
    <w:rsid w:val="009608FC"/>
    <w:rsid w:val="00965FBA"/>
    <w:rsid w:val="0097228A"/>
    <w:rsid w:val="00973DFA"/>
    <w:rsid w:val="00974C60"/>
    <w:rsid w:val="00980739"/>
    <w:rsid w:val="00982378"/>
    <w:rsid w:val="00985751"/>
    <w:rsid w:val="009879BA"/>
    <w:rsid w:val="00992D22"/>
    <w:rsid w:val="009950C6"/>
    <w:rsid w:val="00995AA9"/>
    <w:rsid w:val="009975A9"/>
    <w:rsid w:val="00997AE7"/>
    <w:rsid w:val="009A0C0A"/>
    <w:rsid w:val="009A556F"/>
    <w:rsid w:val="009A7E37"/>
    <w:rsid w:val="009B3370"/>
    <w:rsid w:val="009B64D2"/>
    <w:rsid w:val="009C16FC"/>
    <w:rsid w:val="009C245B"/>
    <w:rsid w:val="009C7370"/>
    <w:rsid w:val="009D1DD5"/>
    <w:rsid w:val="009D4E9B"/>
    <w:rsid w:val="009D52E2"/>
    <w:rsid w:val="009D7853"/>
    <w:rsid w:val="009E3D58"/>
    <w:rsid w:val="009E49D5"/>
    <w:rsid w:val="009F434A"/>
    <w:rsid w:val="009F7683"/>
    <w:rsid w:val="00A01BA4"/>
    <w:rsid w:val="00A02017"/>
    <w:rsid w:val="00A02D7E"/>
    <w:rsid w:val="00A060DE"/>
    <w:rsid w:val="00A1170D"/>
    <w:rsid w:val="00A125ED"/>
    <w:rsid w:val="00A209E7"/>
    <w:rsid w:val="00A20BDF"/>
    <w:rsid w:val="00A225D8"/>
    <w:rsid w:val="00A2595C"/>
    <w:rsid w:val="00A25D8E"/>
    <w:rsid w:val="00A26D88"/>
    <w:rsid w:val="00A2708B"/>
    <w:rsid w:val="00A27D17"/>
    <w:rsid w:val="00A330B6"/>
    <w:rsid w:val="00A348BC"/>
    <w:rsid w:val="00A35344"/>
    <w:rsid w:val="00A3670A"/>
    <w:rsid w:val="00A406EC"/>
    <w:rsid w:val="00A42545"/>
    <w:rsid w:val="00A43969"/>
    <w:rsid w:val="00A445F7"/>
    <w:rsid w:val="00A44F63"/>
    <w:rsid w:val="00A47DD4"/>
    <w:rsid w:val="00A50A2D"/>
    <w:rsid w:val="00A54887"/>
    <w:rsid w:val="00A56D50"/>
    <w:rsid w:val="00A60D2C"/>
    <w:rsid w:val="00A62060"/>
    <w:rsid w:val="00A6520C"/>
    <w:rsid w:val="00A72490"/>
    <w:rsid w:val="00A837EE"/>
    <w:rsid w:val="00A84879"/>
    <w:rsid w:val="00A848D8"/>
    <w:rsid w:val="00A876A9"/>
    <w:rsid w:val="00A95260"/>
    <w:rsid w:val="00A95533"/>
    <w:rsid w:val="00A95B1D"/>
    <w:rsid w:val="00A96420"/>
    <w:rsid w:val="00A965DC"/>
    <w:rsid w:val="00AA0A54"/>
    <w:rsid w:val="00AA199D"/>
    <w:rsid w:val="00AA3D1D"/>
    <w:rsid w:val="00AA7072"/>
    <w:rsid w:val="00AB0997"/>
    <w:rsid w:val="00AB1D99"/>
    <w:rsid w:val="00AB3F78"/>
    <w:rsid w:val="00AB7934"/>
    <w:rsid w:val="00AC1CCA"/>
    <w:rsid w:val="00AC3AA3"/>
    <w:rsid w:val="00AC731B"/>
    <w:rsid w:val="00AD1841"/>
    <w:rsid w:val="00AD34C0"/>
    <w:rsid w:val="00AE5568"/>
    <w:rsid w:val="00B0034A"/>
    <w:rsid w:val="00B05146"/>
    <w:rsid w:val="00B06E2C"/>
    <w:rsid w:val="00B124AC"/>
    <w:rsid w:val="00B17055"/>
    <w:rsid w:val="00B2008B"/>
    <w:rsid w:val="00B221DC"/>
    <w:rsid w:val="00B23DC3"/>
    <w:rsid w:val="00B31B27"/>
    <w:rsid w:val="00B37444"/>
    <w:rsid w:val="00B40F4A"/>
    <w:rsid w:val="00B4298F"/>
    <w:rsid w:val="00B46F47"/>
    <w:rsid w:val="00B53F27"/>
    <w:rsid w:val="00B60E79"/>
    <w:rsid w:val="00B637DA"/>
    <w:rsid w:val="00B644E3"/>
    <w:rsid w:val="00B70F32"/>
    <w:rsid w:val="00B73C0F"/>
    <w:rsid w:val="00B762F8"/>
    <w:rsid w:val="00B85453"/>
    <w:rsid w:val="00B859A4"/>
    <w:rsid w:val="00B90E9B"/>
    <w:rsid w:val="00B92858"/>
    <w:rsid w:val="00B92F63"/>
    <w:rsid w:val="00B93601"/>
    <w:rsid w:val="00B941F0"/>
    <w:rsid w:val="00B97525"/>
    <w:rsid w:val="00BB3BF8"/>
    <w:rsid w:val="00BC1AD2"/>
    <w:rsid w:val="00BD45C0"/>
    <w:rsid w:val="00BD4BB9"/>
    <w:rsid w:val="00BE1052"/>
    <w:rsid w:val="00BE1B22"/>
    <w:rsid w:val="00BE24E8"/>
    <w:rsid w:val="00BE3F20"/>
    <w:rsid w:val="00BE46D0"/>
    <w:rsid w:val="00BE4FE4"/>
    <w:rsid w:val="00BF187D"/>
    <w:rsid w:val="00BF1E87"/>
    <w:rsid w:val="00BF24EF"/>
    <w:rsid w:val="00BF4E5A"/>
    <w:rsid w:val="00BF4F91"/>
    <w:rsid w:val="00BF5050"/>
    <w:rsid w:val="00C01394"/>
    <w:rsid w:val="00C075AB"/>
    <w:rsid w:val="00C10193"/>
    <w:rsid w:val="00C10574"/>
    <w:rsid w:val="00C159EE"/>
    <w:rsid w:val="00C210C3"/>
    <w:rsid w:val="00C21C76"/>
    <w:rsid w:val="00C22DDC"/>
    <w:rsid w:val="00C23E26"/>
    <w:rsid w:val="00C24A97"/>
    <w:rsid w:val="00C3407B"/>
    <w:rsid w:val="00C3610B"/>
    <w:rsid w:val="00C3693F"/>
    <w:rsid w:val="00C42184"/>
    <w:rsid w:val="00C469A5"/>
    <w:rsid w:val="00C50AFE"/>
    <w:rsid w:val="00C55ADB"/>
    <w:rsid w:val="00C55BC7"/>
    <w:rsid w:val="00C6022B"/>
    <w:rsid w:val="00C65398"/>
    <w:rsid w:val="00C7178E"/>
    <w:rsid w:val="00C72A7A"/>
    <w:rsid w:val="00C72E50"/>
    <w:rsid w:val="00C7731E"/>
    <w:rsid w:val="00C77A8F"/>
    <w:rsid w:val="00C81123"/>
    <w:rsid w:val="00C84531"/>
    <w:rsid w:val="00C93B6D"/>
    <w:rsid w:val="00C95230"/>
    <w:rsid w:val="00C97AB5"/>
    <w:rsid w:val="00CB0B22"/>
    <w:rsid w:val="00CB44A6"/>
    <w:rsid w:val="00CC0BAD"/>
    <w:rsid w:val="00CC1E83"/>
    <w:rsid w:val="00CC3503"/>
    <w:rsid w:val="00CC527F"/>
    <w:rsid w:val="00CC5D0E"/>
    <w:rsid w:val="00CD0500"/>
    <w:rsid w:val="00CD1D9D"/>
    <w:rsid w:val="00CD4DDD"/>
    <w:rsid w:val="00CE1766"/>
    <w:rsid w:val="00CE3E00"/>
    <w:rsid w:val="00CE6A63"/>
    <w:rsid w:val="00CE7967"/>
    <w:rsid w:val="00CF23EE"/>
    <w:rsid w:val="00CF24A7"/>
    <w:rsid w:val="00CF4AF9"/>
    <w:rsid w:val="00D000E4"/>
    <w:rsid w:val="00D0621B"/>
    <w:rsid w:val="00D072B0"/>
    <w:rsid w:val="00D11806"/>
    <w:rsid w:val="00D162BE"/>
    <w:rsid w:val="00D219C9"/>
    <w:rsid w:val="00D27D0E"/>
    <w:rsid w:val="00D3118E"/>
    <w:rsid w:val="00D313EF"/>
    <w:rsid w:val="00D32D89"/>
    <w:rsid w:val="00D340EC"/>
    <w:rsid w:val="00D35C5F"/>
    <w:rsid w:val="00D3621B"/>
    <w:rsid w:val="00D4165E"/>
    <w:rsid w:val="00D42679"/>
    <w:rsid w:val="00D4651C"/>
    <w:rsid w:val="00D51BCF"/>
    <w:rsid w:val="00D544CC"/>
    <w:rsid w:val="00D56B57"/>
    <w:rsid w:val="00D61DBE"/>
    <w:rsid w:val="00D65155"/>
    <w:rsid w:val="00D65476"/>
    <w:rsid w:val="00D72518"/>
    <w:rsid w:val="00D741D9"/>
    <w:rsid w:val="00D771D0"/>
    <w:rsid w:val="00D84C1B"/>
    <w:rsid w:val="00D87135"/>
    <w:rsid w:val="00D92D09"/>
    <w:rsid w:val="00D9517B"/>
    <w:rsid w:val="00D95CCD"/>
    <w:rsid w:val="00D96835"/>
    <w:rsid w:val="00DA056E"/>
    <w:rsid w:val="00DA238F"/>
    <w:rsid w:val="00DA2D12"/>
    <w:rsid w:val="00DA5577"/>
    <w:rsid w:val="00DB39EF"/>
    <w:rsid w:val="00DB6171"/>
    <w:rsid w:val="00DB7C4E"/>
    <w:rsid w:val="00DC289B"/>
    <w:rsid w:val="00DD00AD"/>
    <w:rsid w:val="00DD022D"/>
    <w:rsid w:val="00DD028C"/>
    <w:rsid w:val="00DD3CE8"/>
    <w:rsid w:val="00DD43DA"/>
    <w:rsid w:val="00DE02B4"/>
    <w:rsid w:val="00DE12FB"/>
    <w:rsid w:val="00DE1651"/>
    <w:rsid w:val="00DE4C9C"/>
    <w:rsid w:val="00DE5A41"/>
    <w:rsid w:val="00DE7676"/>
    <w:rsid w:val="00DF2B4C"/>
    <w:rsid w:val="00DF32C3"/>
    <w:rsid w:val="00DF61E0"/>
    <w:rsid w:val="00DF7A7F"/>
    <w:rsid w:val="00E0183D"/>
    <w:rsid w:val="00E07D9D"/>
    <w:rsid w:val="00E20795"/>
    <w:rsid w:val="00E225FA"/>
    <w:rsid w:val="00E23F14"/>
    <w:rsid w:val="00E255B1"/>
    <w:rsid w:val="00E26231"/>
    <w:rsid w:val="00E26430"/>
    <w:rsid w:val="00E27A19"/>
    <w:rsid w:val="00E30185"/>
    <w:rsid w:val="00E3035B"/>
    <w:rsid w:val="00E318CA"/>
    <w:rsid w:val="00E31F5D"/>
    <w:rsid w:val="00E33071"/>
    <w:rsid w:val="00E40FBB"/>
    <w:rsid w:val="00E4308E"/>
    <w:rsid w:val="00E438F2"/>
    <w:rsid w:val="00E51384"/>
    <w:rsid w:val="00E52C94"/>
    <w:rsid w:val="00E52DF5"/>
    <w:rsid w:val="00E54BF6"/>
    <w:rsid w:val="00E550B6"/>
    <w:rsid w:val="00E56066"/>
    <w:rsid w:val="00E56515"/>
    <w:rsid w:val="00E5690B"/>
    <w:rsid w:val="00E60AAA"/>
    <w:rsid w:val="00E62644"/>
    <w:rsid w:val="00E659A1"/>
    <w:rsid w:val="00E661AE"/>
    <w:rsid w:val="00E662D8"/>
    <w:rsid w:val="00E677CB"/>
    <w:rsid w:val="00E7428B"/>
    <w:rsid w:val="00E769E5"/>
    <w:rsid w:val="00E80FC8"/>
    <w:rsid w:val="00E8736C"/>
    <w:rsid w:val="00E90A96"/>
    <w:rsid w:val="00E9140E"/>
    <w:rsid w:val="00E93B0F"/>
    <w:rsid w:val="00E97245"/>
    <w:rsid w:val="00EA17CC"/>
    <w:rsid w:val="00EA1E80"/>
    <w:rsid w:val="00EA2443"/>
    <w:rsid w:val="00EA2453"/>
    <w:rsid w:val="00EA7BE4"/>
    <w:rsid w:val="00EB01F6"/>
    <w:rsid w:val="00EB0CAD"/>
    <w:rsid w:val="00EC12D1"/>
    <w:rsid w:val="00EC5B88"/>
    <w:rsid w:val="00EC7823"/>
    <w:rsid w:val="00ED00D4"/>
    <w:rsid w:val="00ED4DD1"/>
    <w:rsid w:val="00ED7548"/>
    <w:rsid w:val="00EE17D1"/>
    <w:rsid w:val="00EE4346"/>
    <w:rsid w:val="00EE6680"/>
    <w:rsid w:val="00EE7F10"/>
    <w:rsid w:val="00EF5FD4"/>
    <w:rsid w:val="00F01EA6"/>
    <w:rsid w:val="00F02EDC"/>
    <w:rsid w:val="00F04BDB"/>
    <w:rsid w:val="00F06743"/>
    <w:rsid w:val="00F06C2F"/>
    <w:rsid w:val="00F103C7"/>
    <w:rsid w:val="00F10F20"/>
    <w:rsid w:val="00F11F72"/>
    <w:rsid w:val="00F15477"/>
    <w:rsid w:val="00F25EBD"/>
    <w:rsid w:val="00F26DA6"/>
    <w:rsid w:val="00F33129"/>
    <w:rsid w:val="00F3317F"/>
    <w:rsid w:val="00F36D85"/>
    <w:rsid w:val="00F44688"/>
    <w:rsid w:val="00F45DB5"/>
    <w:rsid w:val="00F47F1D"/>
    <w:rsid w:val="00F503BB"/>
    <w:rsid w:val="00F52495"/>
    <w:rsid w:val="00F53409"/>
    <w:rsid w:val="00F54E66"/>
    <w:rsid w:val="00F57122"/>
    <w:rsid w:val="00F62FA4"/>
    <w:rsid w:val="00F63C9E"/>
    <w:rsid w:val="00F6571D"/>
    <w:rsid w:val="00F661E7"/>
    <w:rsid w:val="00F6761A"/>
    <w:rsid w:val="00F71E86"/>
    <w:rsid w:val="00F72567"/>
    <w:rsid w:val="00F7400B"/>
    <w:rsid w:val="00F76F50"/>
    <w:rsid w:val="00F879D0"/>
    <w:rsid w:val="00F879DA"/>
    <w:rsid w:val="00F900B0"/>
    <w:rsid w:val="00F90EF3"/>
    <w:rsid w:val="00F91E82"/>
    <w:rsid w:val="00F941F7"/>
    <w:rsid w:val="00F94FCB"/>
    <w:rsid w:val="00F97DAB"/>
    <w:rsid w:val="00FA36FA"/>
    <w:rsid w:val="00FB0A2B"/>
    <w:rsid w:val="00FB3059"/>
    <w:rsid w:val="00FB49E5"/>
    <w:rsid w:val="00FB6898"/>
    <w:rsid w:val="00FB68C9"/>
    <w:rsid w:val="00FB77DA"/>
    <w:rsid w:val="00FC0117"/>
    <w:rsid w:val="00FC2606"/>
    <w:rsid w:val="00FC26BB"/>
    <w:rsid w:val="00FC3891"/>
    <w:rsid w:val="00FC4020"/>
    <w:rsid w:val="00FC4556"/>
    <w:rsid w:val="00FC5862"/>
    <w:rsid w:val="00FC5A3D"/>
    <w:rsid w:val="00FC5C7B"/>
    <w:rsid w:val="00FC5E88"/>
    <w:rsid w:val="00FC6EEF"/>
    <w:rsid w:val="00FD063F"/>
    <w:rsid w:val="00FD578C"/>
    <w:rsid w:val="00FD5E1B"/>
    <w:rsid w:val="00FE2E8F"/>
    <w:rsid w:val="00FE3A5A"/>
    <w:rsid w:val="00FF549F"/>
    <w:rsid w:val="00FF6037"/>
    <w:rsid w:val="00FF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77A2CBE6"/>
  <w15:docId w15:val="{6FFDBB4E-7367-4B4E-A629-9273CC0C4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676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6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74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E318CA"/>
    <w:rPr>
      <w:color w:val="0000FF"/>
      <w:u w:val="single"/>
    </w:rPr>
  </w:style>
  <w:style w:type="paragraph" w:customStyle="1" w:styleId="97475e74-4db5-4608-bb32-af4a82620ca5">
    <w:name w:val="97475e74-4db5-4608-bb32-af4a82620ca5"/>
    <w:basedOn w:val="Normal"/>
    <w:uiPriority w:val="99"/>
    <w:rsid w:val="00E318CA"/>
    <w:pPr>
      <w:spacing w:after="0" w:line="240" w:lineRule="auto"/>
    </w:pPr>
    <w:rPr>
      <w:rFonts w:ascii="Times New Roman" w:hAnsi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6CD4"/>
    <w:pPr>
      <w:spacing w:after="0" w:line="240" w:lineRule="auto"/>
    </w:pPr>
    <w:rPr>
      <w:rFonts w:ascii="Consolas" w:hAnsi="Consolas"/>
      <w:sz w:val="21"/>
      <w:szCs w:val="21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6CD4"/>
    <w:rPr>
      <w:rFonts w:ascii="Consolas" w:eastAsia="Calibri" w:hAnsi="Consolas"/>
      <w:sz w:val="21"/>
      <w:szCs w:val="21"/>
    </w:rPr>
  </w:style>
  <w:style w:type="character" w:customStyle="1" w:styleId="apple-converted-space">
    <w:name w:val="apple-converted-space"/>
    <w:basedOn w:val="DefaultParagraphFont"/>
    <w:rsid w:val="00770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brightsidebit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Brightside\BrightsideBits\Purchase%20Order\P.O.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P.O. Template</Template>
  <TotalTime>240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Links>
    <vt:vector size="12" baseType="variant">
      <vt:variant>
        <vt:i4>2555945</vt:i4>
      </vt:variant>
      <vt:variant>
        <vt:i4>0</vt:i4>
      </vt:variant>
      <vt:variant>
        <vt:i4>0</vt:i4>
      </vt:variant>
      <vt:variant>
        <vt:i4>5</vt:i4>
      </vt:variant>
      <vt:variant>
        <vt:lpwstr>http://www.brightsidebits.com/</vt:lpwstr>
      </vt:variant>
      <vt:variant>
        <vt:lpwstr/>
      </vt:variant>
      <vt:variant>
        <vt:i4>2555945</vt:i4>
      </vt:variant>
      <vt:variant>
        <vt:i4>2094</vt:i4>
      </vt:variant>
      <vt:variant>
        <vt:i4>1025</vt:i4>
      </vt:variant>
      <vt:variant>
        <vt:i4>4</vt:i4>
      </vt:variant>
      <vt:variant>
        <vt:lpwstr>http://www.brightsidebits.com/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Unique World</dc:creator>
  <cp:keywords/>
  <dc:description/>
  <cp:lastModifiedBy>Isaak FREEMAN</cp:lastModifiedBy>
  <cp:revision>16</cp:revision>
  <dcterms:created xsi:type="dcterms:W3CDTF">2017-05-02T15:42:00Z</dcterms:created>
  <dcterms:modified xsi:type="dcterms:W3CDTF">2019-03-14T14:11:00Z</dcterms:modified>
</cp:coreProperties>
</file>